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B77CA" w14:textId="77777777" w:rsidR="005323A4" w:rsidRDefault="005323A4" w:rsidP="001A2126"/>
    <w:p w14:paraId="112F79D8" w14:textId="77777777" w:rsidR="005A04E6" w:rsidRDefault="005A04E6" w:rsidP="001A2126"/>
    <w:p w14:paraId="656217E0" w14:textId="77777777" w:rsidR="005A04E6" w:rsidRDefault="005A04E6" w:rsidP="001A2126"/>
    <w:p w14:paraId="7F3AE65B" w14:textId="77777777" w:rsidR="005A04E6" w:rsidRDefault="005A04E6" w:rsidP="001A2126">
      <w:pPr>
        <w:sectPr w:rsidR="005A04E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11A4262D" w14:textId="77777777" w:rsidR="001E17A8" w:rsidRPr="001E17A8" w:rsidRDefault="000433AE" w:rsidP="001E17A8">
      <w:pPr>
        <w:jc w:val="center"/>
        <w:rPr>
          <w:b/>
          <w:bCs/>
          <w:sz w:val="32"/>
          <w:szCs w:val="32"/>
        </w:rPr>
      </w:pPr>
      <w:r>
        <w:rPr>
          <w:b/>
          <w:bCs/>
          <w:sz w:val="32"/>
          <w:szCs w:val="32"/>
        </w:rPr>
        <w:lastRenderedPageBreak/>
        <w:t>2</w:t>
      </w:r>
      <w:r w:rsidR="001E17A8">
        <w:rPr>
          <w:b/>
          <w:bCs/>
          <w:sz w:val="32"/>
          <w:szCs w:val="32"/>
        </w:rPr>
        <w:t xml:space="preserve">. </w:t>
      </w:r>
      <w:r>
        <w:rPr>
          <w:b/>
          <w:bCs/>
          <w:sz w:val="32"/>
          <w:szCs w:val="32"/>
        </w:rPr>
        <w:t>Communication and Engagement Plan</w:t>
      </w:r>
    </w:p>
    <w:p w14:paraId="61593C3A" w14:textId="77777777" w:rsidR="001E17A8" w:rsidRPr="001E17A8" w:rsidRDefault="001E17A8" w:rsidP="001E17A8">
      <w:pPr>
        <w:jc w:val="center"/>
        <w:rPr>
          <w:b/>
          <w:bCs/>
          <w:sz w:val="32"/>
          <w:szCs w:val="32"/>
        </w:rPr>
      </w:pPr>
      <w:r w:rsidRPr="001E17A8">
        <w:rPr>
          <w:b/>
          <w:bCs/>
          <w:sz w:val="32"/>
          <w:szCs w:val="32"/>
        </w:rPr>
        <w:t xml:space="preserve">Planning Proposal for </w:t>
      </w:r>
      <w:sdt>
        <w:sdtPr>
          <w:rPr>
            <w:b/>
            <w:bCs/>
            <w:sz w:val="32"/>
            <w:szCs w:val="32"/>
          </w:rPr>
          <w:id w:val="1089042363"/>
          <w:placeholder>
            <w:docPart w:val="949C8AC1BD8243F1A55E3E041B9CAE61"/>
          </w:placeholder>
          <w:showingPlcHdr/>
        </w:sdtPr>
        <w:sdtEndPr/>
        <w:sdtContent>
          <w:r w:rsidR="00431C86" w:rsidRPr="00EC233A">
            <w:rPr>
              <w:rStyle w:val="PlaceholderText"/>
            </w:rPr>
            <w:t>Click or tap here to enter text.</w:t>
          </w:r>
        </w:sdtContent>
      </w:sdt>
    </w:p>
    <w:p w14:paraId="37685988" w14:textId="77777777" w:rsidR="001E17A8" w:rsidRDefault="001E17A8" w:rsidP="001A2126"/>
    <w:p w14:paraId="393F95CA" w14:textId="77777777" w:rsidR="005A04E6" w:rsidRPr="001A2126" w:rsidRDefault="001A2126" w:rsidP="001A2126">
      <w:r w:rsidRPr="001A2126">
        <w:t>Applicable Land</w:t>
      </w:r>
      <w:r w:rsidR="001E17A8">
        <w:t xml:space="preserve">: </w:t>
      </w:r>
      <w:sdt>
        <w:sdtPr>
          <w:id w:val="1652941670"/>
          <w:placeholder>
            <w:docPart w:val="18A7C6758BD44F07B7449F6AAF333615"/>
          </w:placeholder>
          <w:showingPlcHdr/>
        </w:sdtPr>
        <w:sdtEndPr/>
        <w:sdtContent>
          <w:r w:rsidR="00431C86" w:rsidRPr="00EC233A">
            <w:rPr>
              <w:rStyle w:val="PlaceholderText"/>
            </w:rPr>
            <w:t>Click or tap here to enter text.</w:t>
          </w:r>
        </w:sdtContent>
      </w:sdt>
      <w:r w:rsidR="001E17A8">
        <w:fldChar w:fldCharType="begin"/>
      </w:r>
      <w:r w:rsidR="001E17A8">
        <w:instrText xml:space="preserve"> COMMENTS   \* MERGEFORMAT </w:instrText>
      </w:r>
      <w:r w:rsidR="004937D3">
        <w:fldChar w:fldCharType="separate"/>
      </w:r>
      <w:r w:rsidR="004937D3">
        <w:t>Insert Property Description</w:t>
      </w:r>
      <w:r w:rsidR="001E17A8">
        <w:fldChar w:fldCharType="end"/>
      </w:r>
    </w:p>
    <w:p w14:paraId="576248FD" w14:textId="77777777" w:rsidR="001A2126" w:rsidRDefault="001A2126" w:rsidP="001A2126">
      <w:r>
        <w:t>Applicant:</w:t>
      </w:r>
      <w:r w:rsidR="00431C86">
        <w:t xml:space="preserve"> </w:t>
      </w:r>
      <w:sdt>
        <w:sdtPr>
          <w:id w:val="-201321105"/>
          <w:placeholder>
            <w:docPart w:val="BC70CDD76F7543AF8AAE36A34243D242"/>
          </w:placeholder>
          <w:showingPlcHdr/>
        </w:sdtPr>
        <w:sdtEndPr/>
        <w:sdtContent>
          <w:r w:rsidR="00431C86" w:rsidRPr="00EC233A">
            <w:rPr>
              <w:rStyle w:val="PlaceholderText"/>
            </w:rPr>
            <w:t>Click or tap here to enter text.</w:t>
          </w:r>
        </w:sdtContent>
      </w:sdt>
    </w:p>
    <w:p w14:paraId="7096ED3F" w14:textId="77777777" w:rsidR="001A2126" w:rsidRPr="001A2126" w:rsidRDefault="001A2126" w:rsidP="001A2126">
      <w:r>
        <w:t>On behalf of:</w:t>
      </w:r>
      <w:r w:rsidR="00431C86">
        <w:t xml:space="preserve"> </w:t>
      </w:r>
      <w:sdt>
        <w:sdtPr>
          <w:id w:val="1781137291"/>
          <w:placeholder>
            <w:docPart w:val="F886F0ABA5A3475AB46CCCB67204FD8C"/>
          </w:placeholder>
          <w:showingPlcHdr/>
        </w:sdtPr>
        <w:sdtEndPr/>
        <w:sdtContent>
          <w:r w:rsidR="00431C86" w:rsidRPr="00EC233A">
            <w:rPr>
              <w:rStyle w:val="PlaceholderText"/>
            </w:rPr>
            <w:t>Click or tap here to enter text.</w:t>
          </w:r>
        </w:sdtContent>
      </w:sdt>
    </w:p>
    <w:p w14:paraId="691873D5" w14:textId="77777777" w:rsidR="005A04E6" w:rsidRDefault="005A04E6" w:rsidP="001A2126"/>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8"/>
        <w:gridCol w:w="4508"/>
      </w:tblGrid>
      <w:tr w:rsidR="001A2126" w14:paraId="7D82AD9B" w14:textId="77777777" w:rsidTr="001A2126">
        <w:tc>
          <w:tcPr>
            <w:tcW w:w="4508" w:type="dxa"/>
          </w:tcPr>
          <w:p w14:paraId="6A20AC96" w14:textId="77777777" w:rsidR="001A2126" w:rsidRPr="001A2126" w:rsidRDefault="001A2126" w:rsidP="001A2126">
            <w:pPr>
              <w:rPr>
                <w:b/>
                <w:bCs/>
              </w:rPr>
            </w:pPr>
            <w:r w:rsidRPr="001A2126">
              <w:rPr>
                <w:b/>
                <w:bCs/>
              </w:rPr>
              <w:t>Template</w:t>
            </w:r>
          </w:p>
        </w:tc>
        <w:tc>
          <w:tcPr>
            <w:tcW w:w="4508" w:type="dxa"/>
          </w:tcPr>
          <w:p w14:paraId="0289DA27" w14:textId="77777777" w:rsidR="001A2126" w:rsidRPr="001A2126" w:rsidRDefault="001A2126" w:rsidP="001A2126">
            <w:pPr>
              <w:rPr>
                <w:b/>
                <w:bCs/>
              </w:rPr>
            </w:pPr>
            <w:r w:rsidRPr="001A2126">
              <w:rPr>
                <w:b/>
                <w:bCs/>
              </w:rPr>
              <w:t>What is covered?</w:t>
            </w:r>
          </w:p>
        </w:tc>
      </w:tr>
      <w:tr w:rsidR="001A2126" w14:paraId="3A8D2499" w14:textId="77777777" w:rsidTr="000433AE">
        <w:tc>
          <w:tcPr>
            <w:tcW w:w="4508" w:type="dxa"/>
            <w:shd w:val="clear" w:color="auto" w:fill="auto"/>
          </w:tcPr>
          <w:p w14:paraId="194B104B" w14:textId="77777777" w:rsidR="001A2126" w:rsidRPr="001A2126" w:rsidRDefault="001A2126" w:rsidP="001A2126">
            <w:pPr>
              <w:pStyle w:val="ListParagraph"/>
              <w:numPr>
                <w:ilvl w:val="0"/>
                <w:numId w:val="1"/>
              </w:numPr>
              <w:rPr>
                <w:b/>
                <w:bCs/>
              </w:rPr>
            </w:pPr>
            <w:r w:rsidRPr="001A2126">
              <w:rPr>
                <w:b/>
                <w:bCs/>
              </w:rPr>
              <w:t>Project Overview</w:t>
            </w:r>
          </w:p>
        </w:tc>
        <w:tc>
          <w:tcPr>
            <w:tcW w:w="4508" w:type="dxa"/>
            <w:shd w:val="clear" w:color="auto" w:fill="auto"/>
          </w:tcPr>
          <w:p w14:paraId="6FBCD6E6" w14:textId="77777777" w:rsidR="001A2126" w:rsidRPr="001A2126" w:rsidRDefault="001A2126" w:rsidP="001A2126">
            <w:r w:rsidRPr="00F139C6">
              <w:t xml:space="preserve">This document provides information on the </w:t>
            </w:r>
            <w:r>
              <w:t>Planning Proposal</w:t>
            </w:r>
            <w:r w:rsidRPr="00F139C6">
              <w:t xml:space="preserve"> background, scope of works, project program (milestones) and risk management.</w:t>
            </w:r>
          </w:p>
        </w:tc>
      </w:tr>
      <w:tr w:rsidR="001A2126" w14:paraId="1D1DEDBD" w14:textId="77777777" w:rsidTr="000433AE">
        <w:tc>
          <w:tcPr>
            <w:tcW w:w="4508" w:type="dxa"/>
            <w:shd w:val="clear" w:color="auto" w:fill="D9F2D0" w:themeFill="accent6" w:themeFillTint="33"/>
          </w:tcPr>
          <w:p w14:paraId="53C1E2EA" w14:textId="77777777" w:rsidR="001A2126" w:rsidRPr="001A2126" w:rsidRDefault="001A2126" w:rsidP="001A2126">
            <w:pPr>
              <w:pStyle w:val="ListParagraph"/>
              <w:numPr>
                <w:ilvl w:val="0"/>
                <w:numId w:val="1"/>
              </w:numPr>
              <w:rPr>
                <w:b/>
                <w:bCs/>
              </w:rPr>
            </w:pPr>
            <w:r w:rsidRPr="001A2126">
              <w:rPr>
                <w:b/>
                <w:bCs/>
              </w:rPr>
              <w:t>Communications Plan</w:t>
            </w:r>
          </w:p>
        </w:tc>
        <w:tc>
          <w:tcPr>
            <w:tcW w:w="4508" w:type="dxa"/>
            <w:shd w:val="clear" w:color="auto" w:fill="D9F2D0" w:themeFill="accent6" w:themeFillTint="33"/>
          </w:tcPr>
          <w:p w14:paraId="502B02F9" w14:textId="77777777" w:rsidR="001A2126" w:rsidRPr="001A2126" w:rsidRDefault="001A2126" w:rsidP="001A2126">
            <w:r w:rsidRPr="00F139C6">
              <w:t>This document details key messages, stakeholders and communication mechanisms at different stages of the planning process</w:t>
            </w:r>
            <w:r>
              <w:t>.</w:t>
            </w:r>
          </w:p>
        </w:tc>
      </w:tr>
      <w:tr w:rsidR="001A2126" w14:paraId="1C518AA3" w14:textId="77777777" w:rsidTr="001A2126">
        <w:tc>
          <w:tcPr>
            <w:tcW w:w="4508" w:type="dxa"/>
          </w:tcPr>
          <w:p w14:paraId="203638FD" w14:textId="77777777" w:rsidR="001A2126" w:rsidRPr="001A2126" w:rsidRDefault="001A2126" w:rsidP="001A2126">
            <w:pPr>
              <w:pStyle w:val="ListParagraph"/>
              <w:numPr>
                <w:ilvl w:val="0"/>
                <w:numId w:val="1"/>
              </w:numPr>
              <w:rPr>
                <w:b/>
                <w:bCs/>
              </w:rPr>
            </w:pPr>
            <w:r w:rsidRPr="001A2126">
              <w:rPr>
                <w:b/>
                <w:bCs/>
              </w:rPr>
              <w:t xml:space="preserve"> Probity Plan</w:t>
            </w:r>
          </w:p>
        </w:tc>
        <w:tc>
          <w:tcPr>
            <w:tcW w:w="4508" w:type="dxa"/>
          </w:tcPr>
          <w:p w14:paraId="5B3506C5" w14:textId="77777777" w:rsidR="001A2126" w:rsidRPr="001A2126" w:rsidRDefault="001A2126" w:rsidP="001A2126">
            <w:r w:rsidRPr="00F139C6">
              <w:t xml:space="preserve">This document provides information on project governance, probity management and procedures. </w:t>
            </w:r>
          </w:p>
        </w:tc>
      </w:tr>
      <w:tr w:rsidR="001A2126" w14:paraId="0CEEA722" w14:textId="77777777" w:rsidTr="001A2126">
        <w:tc>
          <w:tcPr>
            <w:tcW w:w="4508" w:type="dxa"/>
          </w:tcPr>
          <w:p w14:paraId="7F40453C" w14:textId="77777777" w:rsidR="001A2126" w:rsidRPr="001A2126" w:rsidRDefault="001A2126" w:rsidP="001A2126">
            <w:pPr>
              <w:pStyle w:val="ListParagraph"/>
              <w:numPr>
                <w:ilvl w:val="0"/>
                <w:numId w:val="1"/>
              </w:numPr>
              <w:rPr>
                <w:b/>
                <w:bCs/>
              </w:rPr>
            </w:pPr>
            <w:r w:rsidRPr="001A2126">
              <w:rPr>
                <w:b/>
                <w:bCs/>
              </w:rPr>
              <w:t>Fee Agreement</w:t>
            </w:r>
          </w:p>
        </w:tc>
        <w:tc>
          <w:tcPr>
            <w:tcW w:w="4508" w:type="dxa"/>
          </w:tcPr>
          <w:p w14:paraId="5FAD0D93" w14:textId="77777777" w:rsidR="001A2126" w:rsidRPr="001A2126" w:rsidRDefault="001A2126" w:rsidP="001A2126">
            <w:r w:rsidRPr="00F139C6">
              <w:t>This document sets out the contract agreement for Council to undertake precinct planning at full cost recovery.</w:t>
            </w:r>
          </w:p>
        </w:tc>
      </w:tr>
    </w:tbl>
    <w:p w14:paraId="3A8E77F4" w14:textId="77777777" w:rsidR="005A04E6" w:rsidRDefault="005A04E6" w:rsidP="001A2126"/>
    <w:p w14:paraId="069C92C0" w14:textId="77777777" w:rsidR="001E17A8" w:rsidRDefault="001E17A8" w:rsidP="001A2126"/>
    <w:p w14:paraId="3FB691B0" w14:textId="77777777" w:rsidR="001E17A8" w:rsidRDefault="001E17A8">
      <w:pPr>
        <w:spacing w:after="160" w:line="259" w:lineRule="auto"/>
      </w:pPr>
      <w:r>
        <w:br w:type="page"/>
      </w:r>
    </w:p>
    <w:p w14:paraId="59FFE0C8" w14:textId="77777777" w:rsidR="001E17A8" w:rsidRPr="00F608CC" w:rsidRDefault="005558F8" w:rsidP="001A2126">
      <w:pPr>
        <w:rPr>
          <w:b/>
          <w:bCs/>
          <w:color w:val="0088CE"/>
          <w:sz w:val="28"/>
          <w:szCs w:val="28"/>
        </w:rPr>
      </w:pPr>
      <w:r>
        <w:rPr>
          <w:b/>
          <w:bCs/>
          <w:color w:val="0088CE"/>
          <w:sz w:val="28"/>
          <w:szCs w:val="28"/>
        </w:rPr>
        <w:lastRenderedPageBreak/>
        <w:t xml:space="preserve">Table of </w:t>
      </w:r>
      <w:r w:rsidR="001E17A8" w:rsidRPr="00F608CC">
        <w:rPr>
          <w:b/>
          <w:bCs/>
          <w:color w:val="0088CE"/>
          <w:sz w:val="28"/>
          <w:szCs w:val="28"/>
        </w:rPr>
        <w:t>Contents</w:t>
      </w:r>
    </w:p>
    <w:p w14:paraId="485F3C50" w14:textId="77777777" w:rsidR="00132C51" w:rsidRDefault="00F608CC">
      <w:pPr>
        <w:pStyle w:val="TOC1"/>
        <w:tabs>
          <w:tab w:val="right" w:leader="dot" w:pos="9016"/>
        </w:tabs>
        <w:rPr>
          <w:rFonts w:eastAsiaTheme="minorEastAsia"/>
          <w:b w:val="0"/>
          <w:noProof/>
          <w:color w:val="auto"/>
          <w:sz w:val="24"/>
          <w:szCs w:val="24"/>
          <w:lang w:eastAsia="en-AU"/>
        </w:rPr>
      </w:pPr>
      <w:r>
        <w:fldChar w:fldCharType="begin"/>
      </w:r>
      <w:r>
        <w:instrText xml:space="preserve"> TOC \o "1-3" \h \z \u </w:instrText>
      </w:r>
      <w:r>
        <w:fldChar w:fldCharType="separate"/>
      </w:r>
      <w:hyperlink w:anchor="_Toc182918055" w:history="1">
        <w:r w:rsidR="00132C51" w:rsidRPr="000506FF">
          <w:rPr>
            <w:rStyle w:val="Hyperlink"/>
            <w:noProof/>
          </w:rPr>
          <w:t>Abbreviations</w:t>
        </w:r>
        <w:r w:rsidR="00132C51">
          <w:rPr>
            <w:noProof/>
            <w:webHidden/>
          </w:rPr>
          <w:tab/>
        </w:r>
        <w:r w:rsidR="00132C51">
          <w:rPr>
            <w:noProof/>
            <w:webHidden/>
          </w:rPr>
          <w:fldChar w:fldCharType="begin"/>
        </w:r>
        <w:r w:rsidR="00132C51">
          <w:rPr>
            <w:noProof/>
            <w:webHidden/>
          </w:rPr>
          <w:instrText xml:space="preserve"> PAGEREF _Toc182918055 \h </w:instrText>
        </w:r>
        <w:r w:rsidR="00132C51">
          <w:rPr>
            <w:noProof/>
            <w:webHidden/>
          </w:rPr>
        </w:r>
        <w:r w:rsidR="00132C51">
          <w:rPr>
            <w:noProof/>
            <w:webHidden/>
          </w:rPr>
          <w:fldChar w:fldCharType="separate"/>
        </w:r>
        <w:r w:rsidR="00132C51">
          <w:rPr>
            <w:noProof/>
            <w:webHidden/>
          </w:rPr>
          <w:t>4</w:t>
        </w:r>
        <w:r w:rsidR="00132C51">
          <w:rPr>
            <w:noProof/>
            <w:webHidden/>
          </w:rPr>
          <w:fldChar w:fldCharType="end"/>
        </w:r>
      </w:hyperlink>
    </w:p>
    <w:p w14:paraId="089992DF" w14:textId="77777777" w:rsidR="00132C51" w:rsidRDefault="00132C51">
      <w:pPr>
        <w:pStyle w:val="TOC1"/>
        <w:tabs>
          <w:tab w:val="right" w:leader="dot" w:pos="9016"/>
        </w:tabs>
        <w:rPr>
          <w:rFonts w:eastAsiaTheme="minorEastAsia"/>
          <w:b w:val="0"/>
          <w:noProof/>
          <w:color w:val="auto"/>
          <w:sz w:val="24"/>
          <w:szCs w:val="24"/>
          <w:lang w:eastAsia="en-AU"/>
        </w:rPr>
      </w:pPr>
      <w:hyperlink w:anchor="_Toc182918056" w:history="1">
        <w:r w:rsidRPr="000506FF">
          <w:rPr>
            <w:rStyle w:val="Hyperlink"/>
            <w:noProof/>
          </w:rPr>
          <w:t>Definitions</w:t>
        </w:r>
        <w:r>
          <w:rPr>
            <w:noProof/>
            <w:webHidden/>
          </w:rPr>
          <w:tab/>
        </w:r>
        <w:r>
          <w:rPr>
            <w:noProof/>
            <w:webHidden/>
          </w:rPr>
          <w:fldChar w:fldCharType="begin"/>
        </w:r>
        <w:r>
          <w:rPr>
            <w:noProof/>
            <w:webHidden/>
          </w:rPr>
          <w:instrText xml:space="preserve"> PAGEREF _Toc182918056 \h </w:instrText>
        </w:r>
        <w:r>
          <w:rPr>
            <w:noProof/>
            <w:webHidden/>
          </w:rPr>
        </w:r>
        <w:r>
          <w:rPr>
            <w:noProof/>
            <w:webHidden/>
          </w:rPr>
          <w:fldChar w:fldCharType="separate"/>
        </w:r>
        <w:r>
          <w:rPr>
            <w:noProof/>
            <w:webHidden/>
          </w:rPr>
          <w:t>5</w:t>
        </w:r>
        <w:r>
          <w:rPr>
            <w:noProof/>
            <w:webHidden/>
          </w:rPr>
          <w:fldChar w:fldCharType="end"/>
        </w:r>
      </w:hyperlink>
    </w:p>
    <w:p w14:paraId="06A42545" w14:textId="77777777" w:rsidR="00132C51" w:rsidRDefault="00132C51">
      <w:pPr>
        <w:pStyle w:val="TOC1"/>
        <w:tabs>
          <w:tab w:val="left" w:pos="720"/>
          <w:tab w:val="right" w:leader="dot" w:pos="9016"/>
        </w:tabs>
        <w:rPr>
          <w:rFonts w:eastAsiaTheme="minorEastAsia"/>
          <w:b w:val="0"/>
          <w:noProof/>
          <w:color w:val="auto"/>
          <w:sz w:val="24"/>
          <w:szCs w:val="24"/>
          <w:lang w:eastAsia="en-AU"/>
        </w:rPr>
      </w:pPr>
      <w:hyperlink w:anchor="_Toc182918057" w:history="1">
        <w:r w:rsidRPr="000506FF">
          <w:rPr>
            <w:rStyle w:val="Hyperlink"/>
            <w:noProof/>
          </w:rPr>
          <w:t>1.</w:t>
        </w:r>
        <w:r>
          <w:rPr>
            <w:rFonts w:eastAsiaTheme="minorEastAsia"/>
            <w:b w:val="0"/>
            <w:noProof/>
            <w:color w:val="auto"/>
            <w:sz w:val="24"/>
            <w:szCs w:val="24"/>
            <w:lang w:eastAsia="en-AU"/>
          </w:rPr>
          <w:tab/>
        </w:r>
        <w:r w:rsidRPr="000506FF">
          <w:rPr>
            <w:rStyle w:val="Hyperlink"/>
            <w:noProof/>
          </w:rPr>
          <w:t>Introduction</w:t>
        </w:r>
        <w:r>
          <w:rPr>
            <w:noProof/>
            <w:webHidden/>
          </w:rPr>
          <w:tab/>
        </w:r>
        <w:r>
          <w:rPr>
            <w:noProof/>
            <w:webHidden/>
          </w:rPr>
          <w:fldChar w:fldCharType="begin"/>
        </w:r>
        <w:r>
          <w:rPr>
            <w:noProof/>
            <w:webHidden/>
          </w:rPr>
          <w:instrText xml:space="preserve"> PAGEREF _Toc182918057 \h </w:instrText>
        </w:r>
        <w:r>
          <w:rPr>
            <w:noProof/>
            <w:webHidden/>
          </w:rPr>
        </w:r>
        <w:r>
          <w:rPr>
            <w:noProof/>
            <w:webHidden/>
          </w:rPr>
          <w:fldChar w:fldCharType="separate"/>
        </w:r>
        <w:r>
          <w:rPr>
            <w:noProof/>
            <w:webHidden/>
          </w:rPr>
          <w:t>7</w:t>
        </w:r>
        <w:r>
          <w:rPr>
            <w:noProof/>
            <w:webHidden/>
          </w:rPr>
          <w:fldChar w:fldCharType="end"/>
        </w:r>
      </w:hyperlink>
    </w:p>
    <w:p w14:paraId="62367AA4"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58" w:history="1">
        <w:r w:rsidRPr="000506FF">
          <w:rPr>
            <w:rStyle w:val="Hyperlink"/>
            <w:noProof/>
          </w:rPr>
          <w:t>1.1</w:t>
        </w:r>
        <w:r>
          <w:rPr>
            <w:rFonts w:eastAsiaTheme="minorEastAsia"/>
            <w:noProof/>
            <w:color w:val="auto"/>
            <w:sz w:val="24"/>
            <w:szCs w:val="24"/>
            <w:lang w:eastAsia="en-AU"/>
          </w:rPr>
          <w:tab/>
        </w:r>
        <w:r w:rsidRPr="000506FF">
          <w:rPr>
            <w:rStyle w:val="Hyperlink"/>
            <w:noProof/>
          </w:rPr>
          <w:t>Background</w:t>
        </w:r>
        <w:r>
          <w:rPr>
            <w:noProof/>
            <w:webHidden/>
          </w:rPr>
          <w:tab/>
        </w:r>
        <w:r>
          <w:rPr>
            <w:noProof/>
            <w:webHidden/>
          </w:rPr>
          <w:fldChar w:fldCharType="begin"/>
        </w:r>
        <w:r>
          <w:rPr>
            <w:noProof/>
            <w:webHidden/>
          </w:rPr>
          <w:instrText xml:space="preserve"> PAGEREF _Toc182918058 \h </w:instrText>
        </w:r>
        <w:r>
          <w:rPr>
            <w:noProof/>
            <w:webHidden/>
          </w:rPr>
        </w:r>
        <w:r>
          <w:rPr>
            <w:noProof/>
            <w:webHidden/>
          </w:rPr>
          <w:fldChar w:fldCharType="separate"/>
        </w:r>
        <w:r>
          <w:rPr>
            <w:noProof/>
            <w:webHidden/>
          </w:rPr>
          <w:t>7</w:t>
        </w:r>
        <w:r>
          <w:rPr>
            <w:noProof/>
            <w:webHidden/>
          </w:rPr>
          <w:fldChar w:fldCharType="end"/>
        </w:r>
      </w:hyperlink>
    </w:p>
    <w:p w14:paraId="5F0BD6B8"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59" w:history="1">
        <w:r w:rsidRPr="000506FF">
          <w:rPr>
            <w:rStyle w:val="Hyperlink"/>
            <w:noProof/>
            <w:lang w:eastAsia="en-AU"/>
          </w:rPr>
          <w:t>1.2</w:t>
        </w:r>
        <w:r>
          <w:rPr>
            <w:rFonts w:eastAsiaTheme="minorEastAsia"/>
            <w:noProof/>
            <w:color w:val="auto"/>
            <w:sz w:val="24"/>
            <w:szCs w:val="24"/>
            <w:lang w:eastAsia="en-AU"/>
          </w:rPr>
          <w:tab/>
        </w:r>
        <w:r w:rsidRPr="000506FF">
          <w:rPr>
            <w:rStyle w:val="Hyperlink"/>
            <w:noProof/>
            <w:lang w:eastAsia="en-AU"/>
          </w:rPr>
          <w:t>Purpose of the Plan</w:t>
        </w:r>
        <w:r>
          <w:rPr>
            <w:noProof/>
            <w:webHidden/>
          </w:rPr>
          <w:tab/>
        </w:r>
        <w:r>
          <w:rPr>
            <w:noProof/>
            <w:webHidden/>
          </w:rPr>
          <w:fldChar w:fldCharType="begin"/>
        </w:r>
        <w:r>
          <w:rPr>
            <w:noProof/>
            <w:webHidden/>
          </w:rPr>
          <w:instrText xml:space="preserve"> PAGEREF _Toc182918059 \h </w:instrText>
        </w:r>
        <w:r>
          <w:rPr>
            <w:noProof/>
            <w:webHidden/>
          </w:rPr>
        </w:r>
        <w:r>
          <w:rPr>
            <w:noProof/>
            <w:webHidden/>
          </w:rPr>
          <w:fldChar w:fldCharType="separate"/>
        </w:r>
        <w:r>
          <w:rPr>
            <w:noProof/>
            <w:webHidden/>
          </w:rPr>
          <w:t>10</w:t>
        </w:r>
        <w:r>
          <w:rPr>
            <w:noProof/>
            <w:webHidden/>
          </w:rPr>
          <w:fldChar w:fldCharType="end"/>
        </w:r>
      </w:hyperlink>
    </w:p>
    <w:p w14:paraId="64393552" w14:textId="77777777" w:rsidR="00132C51" w:rsidRDefault="00132C51">
      <w:pPr>
        <w:pStyle w:val="TOC1"/>
        <w:tabs>
          <w:tab w:val="left" w:pos="720"/>
          <w:tab w:val="right" w:leader="dot" w:pos="9016"/>
        </w:tabs>
        <w:rPr>
          <w:rFonts w:eastAsiaTheme="minorEastAsia"/>
          <w:b w:val="0"/>
          <w:noProof/>
          <w:color w:val="auto"/>
          <w:sz w:val="24"/>
          <w:szCs w:val="24"/>
          <w:lang w:eastAsia="en-AU"/>
        </w:rPr>
      </w:pPr>
      <w:hyperlink w:anchor="_Toc182918060" w:history="1">
        <w:r w:rsidRPr="000506FF">
          <w:rPr>
            <w:rStyle w:val="Hyperlink"/>
            <w:noProof/>
            <w:lang w:eastAsia="en-AU"/>
          </w:rPr>
          <w:t>2.</w:t>
        </w:r>
        <w:r>
          <w:rPr>
            <w:rFonts w:eastAsiaTheme="minorEastAsia"/>
            <w:b w:val="0"/>
            <w:noProof/>
            <w:color w:val="auto"/>
            <w:sz w:val="24"/>
            <w:szCs w:val="24"/>
            <w:lang w:eastAsia="en-AU"/>
          </w:rPr>
          <w:tab/>
        </w:r>
        <w:r w:rsidRPr="000506FF">
          <w:rPr>
            <w:rStyle w:val="Hyperlink"/>
            <w:noProof/>
            <w:lang w:eastAsia="en-AU"/>
          </w:rPr>
          <w:t>Key Messages</w:t>
        </w:r>
        <w:r>
          <w:rPr>
            <w:noProof/>
            <w:webHidden/>
          </w:rPr>
          <w:tab/>
        </w:r>
        <w:r>
          <w:rPr>
            <w:noProof/>
            <w:webHidden/>
          </w:rPr>
          <w:fldChar w:fldCharType="begin"/>
        </w:r>
        <w:r>
          <w:rPr>
            <w:noProof/>
            <w:webHidden/>
          </w:rPr>
          <w:instrText xml:space="preserve"> PAGEREF _Toc182918060 \h </w:instrText>
        </w:r>
        <w:r>
          <w:rPr>
            <w:noProof/>
            <w:webHidden/>
          </w:rPr>
        </w:r>
        <w:r>
          <w:rPr>
            <w:noProof/>
            <w:webHidden/>
          </w:rPr>
          <w:fldChar w:fldCharType="separate"/>
        </w:r>
        <w:r>
          <w:rPr>
            <w:noProof/>
            <w:webHidden/>
          </w:rPr>
          <w:t>10</w:t>
        </w:r>
        <w:r>
          <w:rPr>
            <w:noProof/>
            <w:webHidden/>
          </w:rPr>
          <w:fldChar w:fldCharType="end"/>
        </w:r>
      </w:hyperlink>
    </w:p>
    <w:p w14:paraId="01BF7AE3"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1" w:history="1">
        <w:r w:rsidRPr="000506FF">
          <w:rPr>
            <w:rStyle w:val="Hyperlink"/>
            <w:noProof/>
            <w:lang w:eastAsia="en-AU"/>
          </w:rPr>
          <w:t>2.1</w:t>
        </w:r>
        <w:r>
          <w:rPr>
            <w:rFonts w:eastAsiaTheme="minorEastAsia"/>
            <w:noProof/>
            <w:color w:val="auto"/>
            <w:sz w:val="24"/>
            <w:szCs w:val="24"/>
            <w:lang w:eastAsia="en-AU"/>
          </w:rPr>
          <w:tab/>
        </w:r>
        <w:r w:rsidRPr="000506FF">
          <w:rPr>
            <w:rStyle w:val="Hyperlink"/>
            <w:noProof/>
            <w:lang w:eastAsia="en-AU"/>
          </w:rPr>
          <w:t>Key Messages</w:t>
        </w:r>
        <w:r>
          <w:rPr>
            <w:noProof/>
            <w:webHidden/>
          </w:rPr>
          <w:tab/>
        </w:r>
        <w:r>
          <w:rPr>
            <w:noProof/>
            <w:webHidden/>
          </w:rPr>
          <w:fldChar w:fldCharType="begin"/>
        </w:r>
        <w:r>
          <w:rPr>
            <w:noProof/>
            <w:webHidden/>
          </w:rPr>
          <w:instrText xml:space="preserve"> PAGEREF _Toc182918061 \h </w:instrText>
        </w:r>
        <w:r>
          <w:rPr>
            <w:noProof/>
            <w:webHidden/>
          </w:rPr>
        </w:r>
        <w:r>
          <w:rPr>
            <w:noProof/>
            <w:webHidden/>
          </w:rPr>
          <w:fldChar w:fldCharType="separate"/>
        </w:r>
        <w:r>
          <w:rPr>
            <w:noProof/>
            <w:webHidden/>
          </w:rPr>
          <w:t>10</w:t>
        </w:r>
        <w:r>
          <w:rPr>
            <w:noProof/>
            <w:webHidden/>
          </w:rPr>
          <w:fldChar w:fldCharType="end"/>
        </w:r>
      </w:hyperlink>
    </w:p>
    <w:p w14:paraId="29D9FFC1" w14:textId="77777777" w:rsidR="00132C51" w:rsidRDefault="00132C51">
      <w:pPr>
        <w:pStyle w:val="TOC1"/>
        <w:tabs>
          <w:tab w:val="left" w:pos="720"/>
          <w:tab w:val="right" w:leader="dot" w:pos="9016"/>
        </w:tabs>
        <w:rPr>
          <w:rFonts w:eastAsiaTheme="minorEastAsia"/>
          <w:b w:val="0"/>
          <w:noProof/>
          <w:color w:val="auto"/>
          <w:sz w:val="24"/>
          <w:szCs w:val="24"/>
          <w:lang w:eastAsia="en-AU"/>
        </w:rPr>
      </w:pPr>
      <w:hyperlink w:anchor="_Toc182918062" w:history="1">
        <w:r w:rsidRPr="000506FF">
          <w:rPr>
            <w:rStyle w:val="Hyperlink"/>
            <w:noProof/>
            <w:lang w:eastAsia="en-AU"/>
          </w:rPr>
          <w:t>3.</w:t>
        </w:r>
        <w:r>
          <w:rPr>
            <w:rFonts w:eastAsiaTheme="minorEastAsia"/>
            <w:b w:val="0"/>
            <w:noProof/>
            <w:color w:val="auto"/>
            <w:sz w:val="24"/>
            <w:szCs w:val="24"/>
            <w:lang w:eastAsia="en-AU"/>
          </w:rPr>
          <w:tab/>
        </w:r>
        <w:r w:rsidRPr="000506FF">
          <w:rPr>
            <w:rStyle w:val="Hyperlink"/>
            <w:noProof/>
            <w:lang w:eastAsia="en-AU"/>
          </w:rPr>
          <w:t>Stakeholder Identification and Analysis</w:t>
        </w:r>
        <w:r>
          <w:rPr>
            <w:noProof/>
            <w:webHidden/>
          </w:rPr>
          <w:tab/>
        </w:r>
        <w:r>
          <w:rPr>
            <w:noProof/>
            <w:webHidden/>
          </w:rPr>
          <w:fldChar w:fldCharType="begin"/>
        </w:r>
        <w:r>
          <w:rPr>
            <w:noProof/>
            <w:webHidden/>
          </w:rPr>
          <w:instrText xml:space="preserve"> PAGEREF _Toc182918062 \h </w:instrText>
        </w:r>
        <w:r>
          <w:rPr>
            <w:noProof/>
            <w:webHidden/>
          </w:rPr>
        </w:r>
        <w:r>
          <w:rPr>
            <w:noProof/>
            <w:webHidden/>
          </w:rPr>
          <w:fldChar w:fldCharType="separate"/>
        </w:r>
        <w:r>
          <w:rPr>
            <w:noProof/>
            <w:webHidden/>
          </w:rPr>
          <w:t>12</w:t>
        </w:r>
        <w:r>
          <w:rPr>
            <w:noProof/>
            <w:webHidden/>
          </w:rPr>
          <w:fldChar w:fldCharType="end"/>
        </w:r>
      </w:hyperlink>
    </w:p>
    <w:p w14:paraId="2B3545D1"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3" w:history="1">
        <w:r w:rsidRPr="000506FF">
          <w:rPr>
            <w:rStyle w:val="Hyperlink"/>
            <w:noProof/>
            <w:lang w:eastAsia="en-AU"/>
          </w:rPr>
          <w:t>3.1</w:t>
        </w:r>
        <w:r>
          <w:rPr>
            <w:rFonts w:eastAsiaTheme="minorEastAsia"/>
            <w:noProof/>
            <w:color w:val="auto"/>
            <w:sz w:val="24"/>
            <w:szCs w:val="24"/>
            <w:lang w:eastAsia="en-AU"/>
          </w:rPr>
          <w:tab/>
        </w:r>
        <w:r w:rsidRPr="000506FF">
          <w:rPr>
            <w:rStyle w:val="Hyperlink"/>
            <w:noProof/>
            <w:lang w:eastAsia="en-AU"/>
          </w:rPr>
          <w:t>Stakeholder Identification</w:t>
        </w:r>
        <w:r>
          <w:rPr>
            <w:noProof/>
            <w:webHidden/>
          </w:rPr>
          <w:tab/>
        </w:r>
        <w:r>
          <w:rPr>
            <w:noProof/>
            <w:webHidden/>
          </w:rPr>
          <w:fldChar w:fldCharType="begin"/>
        </w:r>
        <w:r>
          <w:rPr>
            <w:noProof/>
            <w:webHidden/>
          </w:rPr>
          <w:instrText xml:space="preserve"> PAGEREF _Toc182918063 \h </w:instrText>
        </w:r>
        <w:r>
          <w:rPr>
            <w:noProof/>
            <w:webHidden/>
          </w:rPr>
        </w:r>
        <w:r>
          <w:rPr>
            <w:noProof/>
            <w:webHidden/>
          </w:rPr>
          <w:fldChar w:fldCharType="separate"/>
        </w:r>
        <w:r>
          <w:rPr>
            <w:noProof/>
            <w:webHidden/>
          </w:rPr>
          <w:t>12</w:t>
        </w:r>
        <w:r>
          <w:rPr>
            <w:noProof/>
            <w:webHidden/>
          </w:rPr>
          <w:fldChar w:fldCharType="end"/>
        </w:r>
      </w:hyperlink>
    </w:p>
    <w:p w14:paraId="35C41DF8" w14:textId="77777777" w:rsidR="00132C51" w:rsidRDefault="00132C51">
      <w:pPr>
        <w:pStyle w:val="TOC2"/>
        <w:tabs>
          <w:tab w:val="right" w:leader="dot" w:pos="9016"/>
        </w:tabs>
        <w:rPr>
          <w:rFonts w:eastAsiaTheme="minorEastAsia"/>
          <w:noProof/>
          <w:color w:val="auto"/>
          <w:sz w:val="24"/>
          <w:szCs w:val="24"/>
          <w:lang w:eastAsia="en-AU"/>
        </w:rPr>
      </w:pPr>
      <w:hyperlink w:anchor="_Toc182918064" w:history="1">
        <w:r w:rsidRPr="000506FF">
          <w:rPr>
            <w:rStyle w:val="Hyperlink"/>
            <w:noProof/>
          </w:rPr>
          <w:t>Table 1 – Potential Stakeholders and Consultation Approaches</w:t>
        </w:r>
        <w:r>
          <w:rPr>
            <w:noProof/>
            <w:webHidden/>
          </w:rPr>
          <w:tab/>
        </w:r>
        <w:r>
          <w:rPr>
            <w:noProof/>
            <w:webHidden/>
          </w:rPr>
          <w:fldChar w:fldCharType="begin"/>
        </w:r>
        <w:r>
          <w:rPr>
            <w:noProof/>
            <w:webHidden/>
          </w:rPr>
          <w:instrText xml:space="preserve"> PAGEREF _Toc182918064 \h </w:instrText>
        </w:r>
        <w:r>
          <w:rPr>
            <w:noProof/>
            <w:webHidden/>
          </w:rPr>
        </w:r>
        <w:r>
          <w:rPr>
            <w:noProof/>
            <w:webHidden/>
          </w:rPr>
          <w:fldChar w:fldCharType="separate"/>
        </w:r>
        <w:r>
          <w:rPr>
            <w:noProof/>
            <w:webHidden/>
          </w:rPr>
          <w:t>13</w:t>
        </w:r>
        <w:r>
          <w:rPr>
            <w:noProof/>
            <w:webHidden/>
          </w:rPr>
          <w:fldChar w:fldCharType="end"/>
        </w:r>
      </w:hyperlink>
    </w:p>
    <w:p w14:paraId="3FBE9207" w14:textId="77777777" w:rsidR="00132C51" w:rsidRDefault="00132C51">
      <w:pPr>
        <w:pStyle w:val="TOC1"/>
        <w:tabs>
          <w:tab w:val="left" w:pos="720"/>
          <w:tab w:val="right" w:leader="dot" w:pos="9016"/>
        </w:tabs>
        <w:rPr>
          <w:rFonts w:eastAsiaTheme="minorEastAsia"/>
          <w:b w:val="0"/>
          <w:noProof/>
          <w:color w:val="auto"/>
          <w:sz w:val="24"/>
          <w:szCs w:val="24"/>
          <w:lang w:eastAsia="en-AU"/>
        </w:rPr>
      </w:pPr>
      <w:hyperlink w:anchor="_Toc182918065" w:history="1">
        <w:r w:rsidRPr="000506FF">
          <w:rPr>
            <w:rStyle w:val="Hyperlink"/>
            <w:noProof/>
          </w:rPr>
          <w:t>4.</w:t>
        </w:r>
        <w:r>
          <w:rPr>
            <w:rFonts w:eastAsiaTheme="minorEastAsia"/>
            <w:b w:val="0"/>
            <w:noProof/>
            <w:color w:val="auto"/>
            <w:sz w:val="24"/>
            <w:szCs w:val="24"/>
            <w:lang w:eastAsia="en-AU"/>
          </w:rPr>
          <w:tab/>
        </w:r>
        <w:r w:rsidRPr="000506FF">
          <w:rPr>
            <w:rStyle w:val="Hyperlink"/>
            <w:noProof/>
          </w:rPr>
          <w:t>Communication and Engagement Plan</w:t>
        </w:r>
        <w:r>
          <w:rPr>
            <w:noProof/>
            <w:webHidden/>
          </w:rPr>
          <w:tab/>
        </w:r>
        <w:r>
          <w:rPr>
            <w:noProof/>
            <w:webHidden/>
          </w:rPr>
          <w:fldChar w:fldCharType="begin"/>
        </w:r>
        <w:r>
          <w:rPr>
            <w:noProof/>
            <w:webHidden/>
          </w:rPr>
          <w:instrText xml:space="preserve"> PAGEREF _Toc182918065 \h </w:instrText>
        </w:r>
        <w:r>
          <w:rPr>
            <w:noProof/>
            <w:webHidden/>
          </w:rPr>
        </w:r>
        <w:r>
          <w:rPr>
            <w:noProof/>
            <w:webHidden/>
          </w:rPr>
          <w:fldChar w:fldCharType="separate"/>
        </w:r>
        <w:r>
          <w:rPr>
            <w:noProof/>
            <w:webHidden/>
          </w:rPr>
          <w:t>15</w:t>
        </w:r>
        <w:r>
          <w:rPr>
            <w:noProof/>
            <w:webHidden/>
          </w:rPr>
          <w:fldChar w:fldCharType="end"/>
        </w:r>
      </w:hyperlink>
    </w:p>
    <w:p w14:paraId="0CF4F5B5"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6" w:history="1">
        <w:r w:rsidRPr="000506FF">
          <w:rPr>
            <w:rStyle w:val="Hyperlink"/>
            <w:noProof/>
          </w:rPr>
          <w:t>4.1</w:t>
        </w:r>
        <w:r>
          <w:rPr>
            <w:rFonts w:eastAsiaTheme="minorEastAsia"/>
            <w:noProof/>
            <w:color w:val="auto"/>
            <w:sz w:val="24"/>
            <w:szCs w:val="24"/>
            <w:lang w:eastAsia="en-AU"/>
          </w:rPr>
          <w:tab/>
        </w:r>
        <w:r w:rsidRPr="000506FF">
          <w:rPr>
            <w:rStyle w:val="Hyperlink"/>
            <w:noProof/>
          </w:rPr>
          <w:t>Plan Overview</w:t>
        </w:r>
        <w:r>
          <w:rPr>
            <w:noProof/>
            <w:webHidden/>
          </w:rPr>
          <w:tab/>
        </w:r>
        <w:r>
          <w:rPr>
            <w:noProof/>
            <w:webHidden/>
          </w:rPr>
          <w:fldChar w:fldCharType="begin"/>
        </w:r>
        <w:r>
          <w:rPr>
            <w:noProof/>
            <w:webHidden/>
          </w:rPr>
          <w:instrText xml:space="preserve"> PAGEREF _Toc182918066 \h </w:instrText>
        </w:r>
        <w:r>
          <w:rPr>
            <w:noProof/>
            <w:webHidden/>
          </w:rPr>
        </w:r>
        <w:r>
          <w:rPr>
            <w:noProof/>
            <w:webHidden/>
          </w:rPr>
          <w:fldChar w:fldCharType="separate"/>
        </w:r>
        <w:r>
          <w:rPr>
            <w:noProof/>
            <w:webHidden/>
          </w:rPr>
          <w:t>15</w:t>
        </w:r>
        <w:r>
          <w:rPr>
            <w:noProof/>
            <w:webHidden/>
          </w:rPr>
          <w:fldChar w:fldCharType="end"/>
        </w:r>
      </w:hyperlink>
    </w:p>
    <w:p w14:paraId="2C82C818"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7" w:history="1">
        <w:r w:rsidRPr="000506FF">
          <w:rPr>
            <w:rStyle w:val="Hyperlink"/>
            <w:noProof/>
            <w:lang w:eastAsia="en-AU"/>
          </w:rPr>
          <w:t>4.2</w:t>
        </w:r>
        <w:r>
          <w:rPr>
            <w:rFonts w:eastAsiaTheme="minorEastAsia"/>
            <w:noProof/>
            <w:color w:val="auto"/>
            <w:sz w:val="24"/>
            <w:szCs w:val="24"/>
            <w:lang w:eastAsia="en-AU"/>
          </w:rPr>
          <w:tab/>
        </w:r>
        <w:r w:rsidRPr="000506FF">
          <w:rPr>
            <w:rStyle w:val="Hyperlink"/>
            <w:noProof/>
            <w:lang w:eastAsia="en-AU"/>
          </w:rPr>
          <w:t>Communication and Engagement Strategy</w:t>
        </w:r>
        <w:r>
          <w:rPr>
            <w:noProof/>
            <w:webHidden/>
          </w:rPr>
          <w:tab/>
        </w:r>
        <w:r>
          <w:rPr>
            <w:noProof/>
            <w:webHidden/>
          </w:rPr>
          <w:fldChar w:fldCharType="begin"/>
        </w:r>
        <w:r>
          <w:rPr>
            <w:noProof/>
            <w:webHidden/>
          </w:rPr>
          <w:instrText xml:space="preserve"> PAGEREF _Toc182918067 \h </w:instrText>
        </w:r>
        <w:r>
          <w:rPr>
            <w:noProof/>
            <w:webHidden/>
          </w:rPr>
        </w:r>
        <w:r>
          <w:rPr>
            <w:noProof/>
            <w:webHidden/>
          </w:rPr>
          <w:fldChar w:fldCharType="separate"/>
        </w:r>
        <w:r>
          <w:rPr>
            <w:noProof/>
            <w:webHidden/>
          </w:rPr>
          <w:t>16</w:t>
        </w:r>
        <w:r>
          <w:rPr>
            <w:noProof/>
            <w:webHidden/>
          </w:rPr>
          <w:fldChar w:fldCharType="end"/>
        </w:r>
      </w:hyperlink>
    </w:p>
    <w:p w14:paraId="3043020F"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8" w:history="1">
        <w:r w:rsidRPr="000506FF">
          <w:rPr>
            <w:rStyle w:val="Hyperlink"/>
            <w:noProof/>
            <w:lang w:eastAsia="en-AU"/>
          </w:rPr>
          <w:t>4.3</w:t>
        </w:r>
        <w:r>
          <w:rPr>
            <w:rFonts w:eastAsiaTheme="minorEastAsia"/>
            <w:noProof/>
            <w:color w:val="auto"/>
            <w:sz w:val="24"/>
            <w:szCs w:val="24"/>
            <w:lang w:eastAsia="en-AU"/>
          </w:rPr>
          <w:tab/>
        </w:r>
        <w:r w:rsidRPr="000506FF">
          <w:rPr>
            <w:rStyle w:val="Hyperlink"/>
            <w:noProof/>
            <w:lang w:eastAsia="en-AU"/>
          </w:rPr>
          <w:t>Initial Notification (Prior to Endorsement)</w:t>
        </w:r>
        <w:r>
          <w:rPr>
            <w:noProof/>
            <w:webHidden/>
          </w:rPr>
          <w:tab/>
        </w:r>
        <w:r>
          <w:rPr>
            <w:noProof/>
            <w:webHidden/>
          </w:rPr>
          <w:fldChar w:fldCharType="begin"/>
        </w:r>
        <w:r>
          <w:rPr>
            <w:noProof/>
            <w:webHidden/>
          </w:rPr>
          <w:instrText xml:space="preserve"> PAGEREF _Toc182918068 \h </w:instrText>
        </w:r>
        <w:r>
          <w:rPr>
            <w:noProof/>
            <w:webHidden/>
          </w:rPr>
        </w:r>
        <w:r>
          <w:rPr>
            <w:noProof/>
            <w:webHidden/>
          </w:rPr>
          <w:fldChar w:fldCharType="separate"/>
        </w:r>
        <w:r>
          <w:rPr>
            <w:noProof/>
            <w:webHidden/>
          </w:rPr>
          <w:t>16</w:t>
        </w:r>
        <w:r>
          <w:rPr>
            <w:noProof/>
            <w:webHidden/>
          </w:rPr>
          <w:fldChar w:fldCharType="end"/>
        </w:r>
      </w:hyperlink>
    </w:p>
    <w:p w14:paraId="15B2BBEA"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69" w:history="1">
        <w:r w:rsidRPr="000506FF">
          <w:rPr>
            <w:rStyle w:val="Hyperlink"/>
            <w:noProof/>
            <w:lang w:eastAsia="en-AU"/>
          </w:rPr>
          <w:t>4.4</w:t>
        </w:r>
        <w:r>
          <w:rPr>
            <w:rFonts w:eastAsiaTheme="minorEastAsia"/>
            <w:noProof/>
            <w:color w:val="auto"/>
            <w:sz w:val="24"/>
            <w:szCs w:val="24"/>
            <w:lang w:eastAsia="en-AU"/>
          </w:rPr>
          <w:tab/>
        </w:r>
        <w:r w:rsidRPr="000506FF">
          <w:rPr>
            <w:rStyle w:val="Hyperlink"/>
            <w:noProof/>
            <w:lang w:eastAsia="en-AU"/>
          </w:rPr>
          <w:t>Assessment (Prior to Gateway)</w:t>
        </w:r>
        <w:r>
          <w:rPr>
            <w:noProof/>
            <w:webHidden/>
          </w:rPr>
          <w:tab/>
        </w:r>
        <w:r>
          <w:rPr>
            <w:noProof/>
            <w:webHidden/>
          </w:rPr>
          <w:fldChar w:fldCharType="begin"/>
        </w:r>
        <w:r>
          <w:rPr>
            <w:noProof/>
            <w:webHidden/>
          </w:rPr>
          <w:instrText xml:space="preserve"> PAGEREF _Toc182918069 \h </w:instrText>
        </w:r>
        <w:r>
          <w:rPr>
            <w:noProof/>
            <w:webHidden/>
          </w:rPr>
        </w:r>
        <w:r>
          <w:rPr>
            <w:noProof/>
            <w:webHidden/>
          </w:rPr>
          <w:fldChar w:fldCharType="separate"/>
        </w:r>
        <w:r>
          <w:rPr>
            <w:noProof/>
            <w:webHidden/>
          </w:rPr>
          <w:t>17</w:t>
        </w:r>
        <w:r>
          <w:rPr>
            <w:noProof/>
            <w:webHidden/>
          </w:rPr>
          <w:fldChar w:fldCharType="end"/>
        </w:r>
      </w:hyperlink>
    </w:p>
    <w:p w14:paraId="04DFB7E9"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70" w:history="1">
        <w:r w:rsidRPr="000506FF">
          <w:rPr>
            <w:rStyle w:val="Hyperlink"/>
            <w:noProof/>
            <w:lang w:eastAsia="en-AU"/>
          </w:rPr>
          <w:t>4.5</w:t>
        </w:r>
        <w:r>
          <w:rPr>
            <w:rFonts w:eastAsiaTheme="minorEastAsia"/>
            <w:noProof/>
            <w:color w:val="auto"/>
            <w:sz w:val="24"/>
            <w:szCs w:val="24"/>
            <w:lang w:eastAsia="en-AU"/>
          </w:rPr>
          <w:tab/>
        </w:r>
        <w:r w:rsidRPr="000506FF">
          <w:rPr>
            <w:rStyle w:val="Hyperlink"/>
            <w:noProof/>
            <w:lang w:eastAsia="en-AU"/>
          </w:rPr>
          <w:t>Public Exhibition (Pending Council Endorsement)</w:t>
        </w:r>
        <w:r>
          <w:rPr>
            <w:noProof/>
            <w:webHidden/>
          </w:rPr>
          <w:tab/>
        </w:r>
        <w:r>
          <w:rPr>
            <w:noProof/>
            <w:webHidden/>
          </w:rPr>
          <w:fldChar w:fldCharType="begin"/>
        </w:r>
        <w:r>
          <w:rPr>
            <w:noProof/>
            <w:webHidden/>
          </w:rPr>
          <w:instrText xml:space="preserve"> PAGEREF _Toc182918070 \h </w:instrText>
        </w:r>
        <w:r>
          <w:rPr>
            <w:noProof/>
            <w:webHidden/>
          </w:rPr>
        </w:r>
        <w:r>
          <w:rPr>
            <w:noProof/>
            <w:webHidden/>
          </w:rPr>
          <w:fldChar w:fldCharType="separate"/>
        </w:r>
        <w:r>
          <w:rPr>
            <w:noProof/>
            <w:webHidden/>
          </w:rPr>
          <w:t>17</w:t>
        </w:r>
        <w:r>
          <w:rPr>
            <w:noProof/>
            <w:webHidden/>
          </w:rPr>
          <w:fldChar w:fldCharType="end"/>
        </w:r>
      </w:hyperlink>
    </w:p>
    <w:p w14:paraId="159F0617" w14:textId="77777777" w:rsidR="00132C51" w:rsidRDefault="00132C51">
      <w:pPr>
        <w:pStyle w:val="TOC2"/>
        <w:tabs>
          <w:tab w:val="left" w:pos="1440"/>
          <w:tab w:val="right" w:leader="dot" w:pos="9016"/>
        </w:tabs>
        <w:rPr>
          <w:rFonts w:eastAsiaTheme="minorEastAsia"/>
          <w:noProof/>
          <w:color w:val="auto"/>
          <w:sz w:val="24"/>
          <w:szCs w:val="24"/>
          <w:lang w:eastAsia="en-AU"/>
        </w:rPr>
      </w:pPr>
      <w:hyperlink w:anchor="_Toc182918071" w:history="1">
        <w:r w:rsidRPr="000506FF">
          <w:rPr>
            <w:rStyle w:val="Hyperlink"/>
            <w:noProof/>
            <w:lang w:eastAsia="en-AU"/>
          </w:rPr>
          <w:t>4.6</w:t>
        </w:r>
        <w:r>
          <w:rPr>
            <w:rFonts w:eastAsiaTheme="minorEastAsia"/>
            <w:noProof/>
            <w:color w:val="auto"/>
            <w:sz w:val="24"/>
            <w:szCs w:val="24"/>
            <w:lang w:eastAsia="en-AU"/>
          </w:rPr>
          <w:tab/>
        </w:r>
        <w:r w:rsidRPr="000506FF">
          <w:rPr>
            <w:rStyle w:val="Hyperlink"/>
            <w:noProof/>
            <w:lang w:eastAsia="en-AU"/>
          </w:rPr>
          <w:t>Post Exhibition</w:t>
        </w:r>
        <w:r>
          <w:rPr>
            <w:noProof/>
            <w:webHidden/>
          </w:rPr>
          <w:tab/>
        </w:r>
        <w:r>
          <w:rPr>
            <w:noProof/>
            <w:webHidden/>
          </w:rPr>
          <w:fldChar w:fldCharType="begin"/>
        </w:r>
        <w:r>
          <w:rPr>
            <w:noProof/>
            <w:webHidden/>
          </w:rPr>
          <w:instrText xml:space="preserve"> PAGEREF _Toc182918071 \h </w:instrText>
        </w:r>
        <w:r>
          <w:rPr>
            <w:noProof/>
            <w:webHidden/>
          </w:rPr>
        </w:r>
        <w:r>
          <w:rPr>
            <w:noProof/>
            <w:webHidden/>
          </w:rPr>
          <w:fldChar w:fldCharType="separate"/>
        </w:r>
        <w:r>
          <w:rPr>
            <w:noProof/>
            <w:webHidden/>
          </w:rPr>
          <w:t>18</w:t>
        </w:r>
        <w:r>
          <w:rPr>
            <w:noProof/>
            <w:webHidden/>
          </w:rPr>
          <w:fldChar w:fldCharType="end"/>
        </w:r>
      </w:hyperlink>
    </w:p>
    <w:p w14:paraId="10B96CC9" w14:textId="77777777" w:rsidR="001E17A8" w:rsidRDefault="00F608CC" w:rsidP="001A2126">
      <w:r>
        <w:fldChar w:fldCharType="end"/>
      </w:r>
    </w:p>
    <w:p w14:paraId="348F18FC" w14:textId="77777777" w:rsidR="001E17A8" w:rsidRDefault="001E17A8" w:rsidP="001A2126"/>
    <w:p w14:paraId="70BE5DB3" w14:textId="77777777" w:rsidR="008D2ADB" w:rsidRDefault="008D2ADB">
      <w:pPr>
        <w:spacing w:after="160" w:line="259" w:lineRule="auto"/>
        <w:rPr>
          <w:b/>
          <w:bCs/>
          <w:sz w:val="28"/>
          <w:szCs w:val="28"/>
        </w:rPr>
      </w:pPr>
      <w:r>
        <w:br w:type="page"/>
      </w:r>
    </w:p>
    <w:p w14:paraId="521D9A48" w14:textId="77777777" w:rsidR="0040564E" w:rsidRPr="008D2ADB" w:rsidRDefault="001E17A8" w:rsidP="008D2ADB">
      <w:pPr>
        <w:pStyle w:val="Heading1"/>
      </w:pPr>
      <w:bookmarkStart w:id="0" w:name="_Toc182918055"/>
      <w:r w:rsidRPr="008D2ADB">
        <w:lastRenderedPageBreak/>
        <w:t>Abbreviations</w:t>
      </w:r>
      <w:bookmarkEnd w:id="0"/>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40564E" w14:paraId="33F6A55F" w14:textId="77777777" w:rsidTr="008D2ADB">
        <w:tc>
          <w:tcPr>
            <w:tcW w:w="1696" w:type="dxa"/>
          </w:tcPr>
          <w:p w14:paraId="54B4988B" w14:textId="77777777" w:rsidR="0040564E" w:rsidRDefault="0040564E" w:rsidP="0040564E">
            <w:pPr>
              <w:spacing w:before="45" w:after="45"/>
            </w:pPr>
            <w:r>
              <w:t>Camden PCG</w:t>
            </w:r>
          </w:p>
        </w:tc>
        <w:tc>
          <w:tcPr>
            <w:tcW w:w="7320" w:type="dxa"/>
          </w:tcPr>
          <w:p w14:paraId="2F4CE4EA" w14:textId="77777777" w:rsidR="0040564E" w:rsidRDefault="0040564E" w:rsidP="0040564E">
            <w:pPr>
              <w:spacing w:before="45" w:after="45"/>
            </w:pPr>
            <w:r w:rsidRPr="00F139C6">
              <w:t xml:space="preserve">Camden Precinct Collaboration Group </w:t>
            </w:r>
          </w:p>
        </w:tc>
      </w:tr>
      <w:tr w:rsidR="0040564E" w14:paraId="3698F8E6" w14:textId="77777777" w:rsidTr="008D2ADB">
        <w:tc>
          <w:tcPr>
            <w:tcW w:w="1696" w:type="dxa"/>
          </w:tcPr>
          <w:p w14:paraId="1833087A" w14:textId="77777777" w:rsidR="0040564E" w:rsidRDefault="0040564E" w:rsidP="0040564E">
            <w:pPr>
              <w:spacing w:before="45" w:after="45"/>
            </w:pPr>
            <w:r>
              <w:t>CP</w:t>
            </w:r>
          </w:p>
        </w:tc>
        <w:tc>
          <w:tcPr>
            <w:tcW w:w="7320" w:type="dxa"/>
          </w:tcPr>
          <w:p w14:paraId="78D8F76D" w14:textId="77777777" w:rsidR="0040564E" w:rsidRDefault="0040564E" w:rsidP="0040564E">
            <w:pPr>
              <w:spacing w:before="45" w:after="45"/>
            </w:pPr>
            <w:r w:rsidRPr="00F139C6">
              <w:t xml:space="preserve">Section 7.11 Contribution Plan </w:t>
            </w:r>
          </w:p>
        </w:tc>
      </w:tr>
      <w:tr w:rsidR="0040564E" w14:paraId="5529C6EC" w14:textId="77777777" w:rsidTr="008D2ADB">
        <w:tc>
          <w:tcPr>
            <w:tcW w:w="1696" w:type="dxa"/>
          </w:tcPr>
          <w:p w14:paraId="25916367" w14:textId="77777777" w:rsidR="0040564E" w:rsidRDefault="0040564E" w:rsidP="0040564E">
            <w:pPr>
              <w:spacing w:before="45" w:after="45"/>
            </w:pPr>
            <w:r>
              <w:t>DCP</w:t>
            </w:r>
          </w:p>
        </w:tc>
        <w:tc>
          <w:tcPr>
            <w:tcW w:w="7320" w:type="dxa"/>
          </w:tcPr>
          <w:p w14:paraId="559F23B5" w14:textId="77777777" w:rsidR="0040564E" w:rsidRDefault="0040564E" w:rsidP="0040564E">
            <w:pPr>
              <w:spacing w:before="45" w:after="45"/>
            </w:pPr>
            <w:r w:rsidRPr="00F139C6">
              <w:t>Development Control Plan</w:t>
            </w:r>
          </w:p>
        </w:tc>
      </w:tr>
      <w:tr w:rsidR="0040564E" w14:paraId="1611CAFF" w14:textId="77777777" w:rsidTr="008D2ADB">
        <w:tc>
          <w:tcPr>
            <w:tcW w:w="1696" w:type="dxa"/>
          </w:tcPr>
          <w:p w14:paraId="3EC1225A" w14:textId="77777777" w:rsidR="0040564E" w:rsidRDefault="0040564E" w:rsidP="0040564E">
            <w:pPr>
              <w:spacing w:before="45" w:after="45"/>
            </w:pPr>
            <w:r>
              <w:t>DPHI</w:t>
            </w:r>
          </w:p>
        </w:tc>
        <w:tc>
          <w:tcPr>
            <w:tcW w:w="7320" w:type="dxa"/>
          </w:tcPr>
          <w:p w14:paraId="124FAFA3" w14:textId="77777777" w:rsidR="0040564E" w:rsidRDefault="0040564E" w:rsidP="0040564E">
            <w:pPr>
              <w:spacing w:before="45" w:after="45"/>
            </w:pPr>
            <w:r w:rsidRPr="00F139C6">
              <w:t>NSW Department of Planning, Housing and Infrastructure</w:t>
            </w:r>
          </w:p>
        </w:tc>
      </w:tr>
      <w:tr w:rsidR="0040564E" w14:paraId="0180751F" w14:textId="77777777" w:rsidTr="008D2ADB">
        <w:tc>
          <w:tcPr>
            <w:tcW w:w="1696" w:type="dxa"/>
          </w:tcPr>
          <w:p w14:paraId="43A556C1" w14:textId="77777777" w:rsidR="0040564E" w:rsidRDefault="0040564E" w:rsidP="0040564E">
            <w:pPr>
              <w:spacing w:before="45" w:after="45"/>
            </w:pPr>
            <w:r>
              <w:t>EP&amp;A Act</w:t>
            </w:r>
          </w:p>
        </w:tc>
        <w:tc>
          <w:tcPr>
            <w:tcW w:w="7320" w:type="dxa"/>
          </w:tcPr>
          <w:p w14:paraId="38FDF3D8" w14:textId="77777777" w:rsidR="0040564E" w:rsidRDefault="0040564E" w:rsidP="0040564E">
            <w:pPr>
              <w:spacing w:before="45" w:after="45"/>
            </w:pPr>
            <w:r w:rsidRPr="00F139C6">
              <w:t>NSW Environmental Planning and Assessment Act 1979</w:t>
            </w:r>
          </w:p>
        </w:tc>
      </w:tr>
      <w:tr w:rsidR="0040564E" w14:paraId="22B7E008" w14:textId="77777777" w:rsidTr="008D2ADB">
        <w:tc>
          <w:tcPr>
            <w:tcW w:w="1696" w:type="dxa"/>
          </w:tcPr>
          <w:p w14:paraId="3819DCF6" w14:textId="77777777" w:rsidR="0040564E" w:rsidRDefault="0040564E" w:rsidP="0040564E">
            <w:pPr>
              <w:spacing w:before="45" w:after="45"/>
            </w:pPr>
            <w:r>
              <w:t>GSC/GCC</w:t>
            </w:r>
          </w:p>
        </w:tc>
        <w:tc>
          <w:tcPr>
            <w:tcW w:w="7320" w:type="dxa"/>
          </w:tcPr>
          <w:p w14:paraId="533E93C5" w14:textId="77777777" w:rsidR="0040564E" w:rsidRDefault="0040564E" w:rsidP="0040564E">
            <w:pPr>
              <w:spacing w:before="45" w:after="45"/>
            </w:pPr>
            <w:r w:rsidRPr="00F139C6">
              <w:t>The former NSW Greater Sydney Commission/Greater Cities Commission</w:t>
            </w:r>
          </w:p>
        </w:tc>
      </w:tr>
      <w:tr w:rsidR="0040564E" w14:paraId="667080FA" w14:textId="77777777" w:rsidTr="008D2ADB">
        <w:tc>
          <w:tcPr>
            <w:tcW w:w="1696" w:type="dxa"/>
          </w:tcPr>
          <w:p w14:paraId="031A693A" w14:textId="77777777" w:rsidR="0040564E" w:rsidRDefault="0040564E" w:rsidP="0040564E">
            <w:pPr>
              <w:spacing w:before="45" w:after="45"/>
            </w:pPr>
            <w:r>
              <w:t>ILP</w:t>
            </w:r>
          </w:p>
        </w:tc>
        <w:tc>
          <w:tcPr>
            <w:tcW w:w="7320" w:type="dxa"/>
          </w:tcPr>
          <w:p w14:paraId="27439324" w14:textId="77777777" w:rsidR="0040564E" w:rsidRDefault="0040564E" w:rsidP="0040564E">
            <w:pPr>
              <w:spacing w:before="45" w:after="45"/>
            </w:pPr>
            <w:r w:rsidRPr="00F139C6">
              <w:t>Indicative Layout Plan</w:t>
            </w:r>
          </w:p>
        </w:tc>
      </w:tr>
      <w:tr w:rsidR="008D2ADB" w:rsidRPr="00F139C6" w14:paraId="012B99AA"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0510F0CF" w14:textId="77777777" w:rsidR="008D2ADB" w:rsidRPr="00F139C6" w:rsidRDefault="008D2ADB" w:rsidP="008D2ADB">
            <w:pPr>
              <w:spacing w:before="45" w:after="45"/>
            </w:pPr>
            <w:r w:rsidRPr="00F139C6">
              <w:t>LGA</w:t>
            </w:r>
          </w:p>
        </w:tc>
        <w:tc>
          <w:tcPr>
            <w:tcW w:w="7320" w:type="dxa"/>
            <w:noWrap/>
            <w:hideMark/>
          </w:tcPr>
          <w:p w14:paraId="75F2DD95" w14:textId="77777777" w:rsidR="008D2ADB" w:rsidRPr="00F139C6" w:rsidRDefault="008D2ADB" w:rsidP="008D2ADB">
            <w:pPr>
              <w:spacing w:before="45" w:after="45"/>
            </w:pPr>
            <w:r w:rsidRPr="00F139C6">
              <w:t>Local Government Area</w:t>
            </w:r>
          </w:p>
        </w:tc>
      </w:tr>
      <w:tr w:rsidR="008D2ADB" w:rsidRPr="00F139C6" w14:paraId="52F23B9B"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tcPr>
          <w:p w14:paraId="00B2BE0B" w14:textId="77777777" w:rsidR="008D2ADB" w:rsidRPr="00F139C6" w:rsidRDefault="008D2ADB" w:rsidP="008D2ADB">
            <w:pPr>
              <w:spacing w:before="45" w:after="45"/>
            </w:pPr>
            <w:r w:rsidRPr="00F139C6">
              <w:t>LEP</w:t>
            </w:r>
          </w:p>
        </w:tc>
        <w:tc>
          <w:tcPr>
            <w:tcW w:w="7320" w:type="dxa"/>
            <w:noWrap/>
          </w:tcPr>
          <w:p w14:paraId="643150B6" w14:textId="77777777" w:rsidR="008D2ADB" w:rsidRPr="00F139C6" w:rsidRDefault="008D2ADB" w:rsidP="008D2ADB">
            <w:pPr>
              <w:spacing w:before="45" w:after="45"/>
            </w:pPr>
            <w:r w:rsidRPr="00F139C6">
              <w:t xml:space="preserve">Local Environmental Plan </w:t>
            </w:r>
          </w:p>
        </w:tc>
      </w:tr>
      <w:tr w:rsidR="008D2ADB" w:rsidRPr="00F139C6" w14:paraId="66DB836D"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31E5809A" w14:textId="77777777" w:rsidR="008D2ADB" w:rsidRPr="00F139C6" w:rsidRDefault="008D2ADB" w:rsidP="008D2ADB">
            <w:pPr>
              <w:spacing w:before="45" w:after="45"/>
            </w:pPr>
            <w:r w:rsidRPr="00F139C6">
              <w:t>PCG</w:t>
            </w:r>
          </w:p>
        </w:tc>
        <w:tc>
          <w:tcPr>
            <w:tcW w:w="7320" w:type="dxa"/>
            <w:noWrap/>
            <w:hideMark/>
          </w:tcPr>
          <w:p w14:paraId="4C835EE0" w14:textId="77777777" w:rsidR="008D2ADB" w:rsidRPr="00F139C6" w:rsidRDefault="008D2ADB" w:rsidP="008D2ADB">
            <w:pPr>
              <w:spacing w:before="45" w:after="45"/>
            </w:pPr>
            <w:r w:rsidRPr="00F139C6">
              <w:t>Project Control Group</w:t>
            </w:r>
          </w:p>
        </w:tc>
      </w:tr>
      <w:tr w:rsidR="008D2ADB" w:rsidRPr="00F139C6" w14:paraId="4765645D"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tcPr>
          <w:p w14:paraId="0E4DD474" w14:textId="77777777" w:rsidR="008D2ADB" w:rsidRPr="00F139C6" w:rsidRDefault="008D2ADB" w:rsidP="008D2ADB">
            <w:pPr>
              <w:spacing w:before="45" w:after="45"/>
            </w:pPr>
            <w:r w:rsidRPr="00F139C6">
              <w:t>PWG</w:t>
            </w:r>
          </w:p>
        </w:tc>
        <w:tc>
          <w:tcPr>
            <w:tcW w:w="7320" w:type="dxa"/>
            <w:noWrap/>
          </w:tcPr>
          <w:p w14:paraId="5ADC102D" w14:textId="77777777" w:rsidR="008D2ADB" w:rsidRPr="00F139C6" w:rsidRDefault="008D2ADB" w:rsidP="008D2ADB">
            <w:pPr>
              <w:spacing w:before="45" w:after="45"/>
            </w:pPr>
            <w:r w:rsidRPr="00F139C6">
              <w:t>Project Working Group</w:t>
            </w:r>
          </w:p>
        </w:tc>
      </w:tr>
      <w:tr w:rsidR="008D2ADB" w:rsidRPr="00F139C6" w14:paraId="6BE9CA32"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17C831B5" w14:textId="77777777" w:rsidR="008D2ADB" w:rsidRPr="00F139C6" w:rsidRDefault="008D2ADB" w:rsidP="008D2ADB">
            <w:pPr>
              <w:spacing w:before="45" w:after="45"/>
            </w:pPr>
            <w:r w:rsidRPr="00F139C6">
              <w:t>s7.11</w:t>
            </w:r>
          </w:p>
        </w:tc>
        <w:tc>
          <w:tcPr>
            <w:tcW w:w="7320" w:type="dxa"/>
            <w:noWrap/>
            <w:hideMark/>
          </w:tcPr>
          <w:p w14:paraId="7627B222" w14:textId="77777777" w:rsidR="008D2ADB" w:rsidRPr="00F139C6" w:rsidRDefault="008D2ADB" w:rsidP="008D2ADB">
            <w:pPr>
              <w:spacing w:before="45" w:after="45"/>
            </w:pPr>
            <w:r w:rsidRPr="00F139C6">
              <w:t>Section 7.11 of the EP&amp;A Act</w:t>
            </w:r>
          </w:p>
        </w:tc>
      </w:tr>
      <w:tr w:rsidR="008D2ADB" w:rsidRPr="00F139C6" w14:paraId="537836D2"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02FEC625" w14:textId="77777777" w:rsidR="008D2ADB" w:rsidRPr="00F139C6" w:rsidRDefault="008D2ADB" w:rsidP="008D2ADB">
            <w:pPr>
              <w:spacing w:before="45" w:after="45"/>
            </w:pPr>
            <w:r w:rsidRPr="00F139C6">
              <w:t>SEPP</w:t>
            </w:r>
          </w:p>
        </w:tc>
        <w:tc>
          <w:tcPr>
            <w:tcW w:w="7320" w:type="dxa"/>
            <w:noWrap/>
            <w:hideMark/>
          </w:tcPr>
          <w:p w14:paraId="0304352A" w14:textId="77777777" w:rsidR="008D2ADB" w:rsidRPr="00F139C6" w:rsidRDefault="008D2ADB" w:rsidP="008D2ADB">
            <w:pPr>
              <w:spacing w:before="45" w:after="45"/>
            </w:pPr>
            <w:r w:rsidRPr="00F139C6">
              <w:t>State Environmental Planning Policy</w:t>
            </w:r>
          </w:p>
        </w:tc>
      </w:tr>
      <w:tr w:rsidR="008D2ADB" w:rsidRPr="00F139C6" w14:paraId="70581DFB"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45DBE75B" w14:textId="77777777" w:rsidR="008D2ADB" w:rsidRPr="00F139C6" w:rsidRDefault="008D2ADB" w:rsidP="008D2ADB">
            <w:pPr>
              <w:spacing w:before="45" w:after="45"/>
            </w:pPr>
            <w:r w:rsidRPr="00F139C6">
              <w:t>SINSW</w:t>
            </w:r>
          </w:p>
        </w:tc>
        <w:tc>
          <w:tcPr>
            <w:tcW w:w="7320" w:type="dxa"/>
            <w:noWrap/>
            <w:hideMark/>
          </w:tcPr>
          <w:p w14:paraId="204774CA" w14:textId="77777777" w:rsidR="008D2ADB" w:rsidRPr="00F139C6" w:rsidRDefault="008D2ADB" w:rsidP="008D2ADB">
            <w:pPr>
              <w:spacing w:before="45" w:after="45"/>
            </w:pPr>
            <w:r w:rsidRPr="00F139C6">
              <w:t>School Infrastructure New South Wales</w:t>
            </w:r>
          </w:p>
        </w:tc>
      </w:tr>
      <w:tr w:rsidR="008D2ADB" w:rsidRPr="00F139C6" w14:paraId="29413EE3"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7F8313A6" w14:textId="77777777" w:rsidR="008D2ADB" w:rsidRPr="00F139C6" w:rsidRDefault="008D2ADB" w:rsidP="008D2ADB">
            <w:pPr>
              <w:spacing w:before="45" w:after="45"/>
            </w:pPr>
            <w:r w:rsidRPr="00F139C6">
              <w:t>SWGA</w:t>
            </w:r>
          </w:p>
        </w:tc>
        <w:tc>
          <w:tcPr>
            <w:tcW w:w="7320" w:type="dxa"/>
            <w:noWrap/>
            <w:hideMark/>
          </w:tcPr>
          <w:p w14:paraId="6295D60B" w14:textId="77777777" w:rsidR="008D2ADB" w:rsidRPr="00F139C6" w:rsidRDefault="008D2ADB" w:rsidP="008D2ADB">
            <w:pPr>
              <w:spacing w:before="45" w:after="45"/>
            </w:pPr>
            <w:r w:rsidRPr="00F139C6">
              <w:t>South West Growth Area</w:t>
            </w:r>
          </w:p>
        </w:tc>
      </w:tr>
      <w:tr w:rsidR="008D2ADB" w:rsidRPr="00F139C6" w14:paraId="4A51039E" w14:textId="77777777" w:rsidTr="008D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96" w:type="dxa"/>
            <w:noWrap/>
            <w:hideMark/>
          </w:tcPr>
          <w:p w14:paraId="47164A9A" w14:textId="77777777" w:rsidR="008D2ADB" w:rsidRPr="00F139C6" w:rsidRDefault="008D2ADB" w:rsidP="008D2ADB">
            <w:pPr>
              <w:spacing w:before="45" w:after="45"/>
            </w:pPr>
            <w:r w:rsidRPr="00F139C6">
              <w:t>VPA</w:t>
            </w:r>
          </w:p>
        </w:tc>
        <w:tc>
          <w:tcPr>
            <w:tcW w:w="7320" w:type="dxa"/>
            <w:noWrap/>
            <w:hideMark/>
          </w:tcPr>
          <w:p w14:paraId="3D38E25E" w14:textId="77777777" w:rsidR="008D2ADB" w:rsidRPr="00F139C6" w:rsidRDefault="008D2ADB" w:rsidP="008D2ADB">
            <w:pPr>
              <w:spacing w:before="45" w:after="45"/>
            </w:pPr>
            <w:r w:rsidRPr="00F139C6">
              <w:t>Voluntary Planning Agreement</w:t>
            </w:r>
          </w:p>
        </w:tc>
      </w:tr>
    </w:tbl>
    <w:p w14:paraId="2104AB94" w14:textId="77777777" w:rsidR="008D2ADB" w:rsidRDefault="008D2ADB" w:rsidP="001A2126"/>
    <w:p w14:paraId="4B3704D0" w14:textId="77777777" w:rsidR="008D2ADB" w:rsidRDefault="008D2ADB" w:rsidP="001A2126"/>
    <w:p w14:paraId="18C0744F" w14:textId="77777777" w:rsidR="008D2ADB" w:rsidRDefault="008D2ADB">
      <w:pPr>
        <w:spacing w:after="160" w:line="259" w:lineRule="auto"/>
      </w:pPr>
      <w:r>
        <w:br w:type="page"/>
      </w:r>
    </w:p>
    <w:p w14:paraId="2A3ABEE3" w14:textId="77777777" w:rsidR="008D2ADB" w:rsidRDefault="008D2ADB" w:rsidP="008D2ADB">
      <w:pPr>
        <w:pStyle w:val="Heading1"/>
      </w:pPr>
      <w:bookmarkStart w:id="1" w:name="_Toc182918056"/>
      <w:r w:rsidRPr="008D2ADB">
        <w:lastRenderedPageBreak/>
        <w:t>Definitions</w:t>
      </w:r>
      <w:bookmarkEnd w:id="1"/>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8D2ADB" w14:paraId="0BF6A7B3" w14:textId="77777777" w:rsidTr="008D2ADB">
        <w:tc>
          <w:tcPr>
            <w:tcW w:w="1696" w:type="dxa"/>
            <w:shd w:val="clear" w:color="auto" w:fill="D9D9D9" w:themeFill="background1" w:themeFillShade="D9"/>
          </w:tcPr>
          <w:p w14:paraId="2AB9C92E" w14:textId="77777777" w:rsidR="008D2ADB" w:rsidRPr="008D2ADB" w:rsidRDefault="008D2ADB" w:rsidP="00AE2CF5">
            <w:pPr>
              <w:spacing w:before="45" w:after="45"/>
              <w:rPr>
                <w:b/>
                <w:bCs/>
              </w:rPr>
            </w:pPr>
            <w:r>
              <w:rPr>
                <w:b/>
                <w:bCs/>
              </w:rPr>
              <w:t>Term</w:t>
            </w:r>
          </w:p>
        </w:tc>
        <w:tc>
          <w:tcPr>
            <w:tcW w:w="7320" w:type="dxa"/>
            <w:shd w:val="clear" w:color="auto" w:fill="D9D9D9" w:themeFill="background1" w:themeFillShade="D9"/>
          </w:tcPr>
          <w:p w14:paraId="3467C4D3" w14:textId="77777777" w:rsidR="008D2ADB" w:rsidRPr="008D2ADB" w:rsidRDefault="008D2ADB" w:rsidP="00AE2CF5">
            <w:pPr>
              <w:spacing w:before="45" w:after="45"/>
              <w:rPr>
                <w:b/>
                <w:bCs/>
              </w:rPr>
            </w:pPr>
            <w:r>
              <w:rPr>
                <w:b/>
                <w:bCs/>
              </w:rPr>
              <w:t>Definition</w:t>
            </w:r>
          </w:p>
        </w:tc>
      </w:tr>
      <w:tr w:rsidR="008D2ADB" w14:paraId="6E4288CC" w14:textId="77777777" w:rsidTr="008D2ADB">
        <w:tc>
          <w:tcPr>
            <w:tcW w:w="9016" w:type="dxa"/>
            <w:gridSpan w:val="2"/>
            <w:shd w:val="clear" w:color="auto" w:fill="F2F2F2" w:themeFill="background1" w:themeFillShade="F2"/>
          </w:tcPr>
          <w:p w14:paraId="108C37BA" w14:textId="77777777" w:rsidR="008D2ADB" w:rsidRPr="008D2ADB" w:rsidRDefault="008D2ADB" w:rsidP="00AE2CF5">
            <w:pPr>
              <w:spacing w:before="45" w:after="45"/>
              <w:rPr>
                <w:b/>
                <w:bCs/>
              </w:rPr>
            </w:pPr>
            <w:r>
              <w:rPr>
                <w:b/>
                <w:bCs/>
              </w:rPr>
              <w:t>Project Specific</w:t>
            </w:r>
          </w:p>
        </w:tc>
      </w:tr>
      <w:tr w:rsidR="008D2ADB" w14:paraId="397973A4" w14:textId="77777777" w:rsidTr="00AE2CF5">
        <w:tc>
          <w:tcPr>
            <w:tcW w:w="1696" w:type="dxa"/>
          </w:tcPr>
          <w:p w14:paraId="0986FD16" w14:textId="77777777" w:rsidR="008D2ADB" w:rsidRDefault="008D2ADB" w:rsidP="008D2ADB">
            <w:r w:rsidRPr="00A72422">
              <w:t>Applicant</w:t>
            </w:r>
          </w:p>
        </w:tc>
        <w:tc>
          <w:tcPr>
            <w:tcW w:w="7320" w:type="dxa"/>
          </w:tcPr>
          <w:p w14:paraId="1AA7FBF4" w14:textId="77777777" w:rsidR="008D2ADB" w:rsidRDefault="008D2ADB" w:rsidP="008D2ADB">
            <w:r w:rsidRPr="00A72422">
              <w:t xml:space="preserve">Refers to the person responsible for submitting the Planning Proposal onto the NSW Planning Portal. This may be the Proponent or may be the Lead Consultant. </w:t>
            </w:r>
          </w:p>
        </w:tc>
      </w:tr>
      <w:tr w:rsidR="008D2ADB" w14:paraId="384C1C9B" w14:textId="77777777" w:rsidTr="00AE2CF5">
        <w:tc>
          <w:tcPr>
            <w:tcW w:w="1696" w:type="dxa"/>
          </w:tcPr>
          <w:p w14:paraId="035636AB" w14:textId="77777777" w:rsidR="008D2ADB" w:rsidRDefault="008D2ADB" w:rsidP="008D2ADB">
            <w:r w:rsidRPr="00A72422">
              <w:t xml:space="preserve">Council Consultant </w:t>
            </w:r>
          </w:p>
        </w:tc>
        <w:tc>
          <w:tcPr>
            <w:tcW w:w="7320" w:type="dxa"/>
          </w:tcPr>
          <w:p w14:paraId="1D7BFAAA" w14:textId="77777777" w:rsidR="008D2ADB" w:rsidRDefault="008D2ADB" w:rsidP="008D2ADB">
            <w:r w:rsidRPr="00A72422">
              <w:t>Refers to any specialist consultant engaged by Council to provide technical advice, undertake studies, create maps and drawings, prepare reports or any other work associated with the Proposal.</w:t>
            </w:r>
          </w:p>
        </w:tc>
      </w:tr>
      <w:tr w:rsidR="008D2ADB" w14:paraId="0A5EE743" w14:textId="77777777" w:rsidTr="00AE2CF5">
        <w:tc>
          <w:tcPr>
            <w:tcW w:w="1696" w:type="dxa"/>
          </w:tcPr>
          <w:p w14:paraId="5AF23FC6" w14:textId="77777777" w:rsidR="008D2ADB" w:rsidRDefault="008D2ADB" w:rsidP="008D2ADB">
            <w:r w:rsidRPr="00A72422">
              <w:t xml:space="preserve">Planning Proposal </w:t>
            </w:r>
          </w:p>
        </w:tc>
        <w:tc>
          <w:tcPr>
            <w:tcW w:w="7320" w:type="dxa"/>
          </w:tcPr>
          <w:p w14:paraId="1A856420" w14:textId="77777777" w:rsidR="008D2ADB" w:rsidRDefault="008D2ADB" w:rsidP="008D2ADB">
            <w:r w:rsidRPr="00A72422">
              <w:t xml:space="preserve">Refers to the Planning Proposal put forward to Council by the Proponent. </w:t>
            </w:r>
          </w:p>
        </w:tc>
      </w:tr>
      <w:tr w:rsidR="008D2ADB" w14:paraId="4C91F1CD" w14:textId="77777777" w:rsidTr="00AE2CF5">
        <w:tc>
          <w:tcPr>
            <w:tcW w:w="1696" w:type="dxa"/>
          </w:tcPr>
          <w:p w14:paraId="75DA9B53" w14:textId="77777777" w:rsidR="008D2ADB" w:rsidRDefault="008D2ADB" w:rsidP="008D2ADB">
            <w:r w:rsidRPr="00A72422">
              <w:t>Precinct</w:t>
            </w:r>
          </w:p>
        </w:tc>
        <w:tc>
          <w:tcPr>
            <w:tcW w:w="7320" w:type="dxa"/>
          </w:tcPr>
          <w:p w14:paraId="5E85C2E0" w14:textId="77777777" w:rsidR="008D2ADB" w:rsidRDefault="008D2ADB" w:rsidP="008D2ADB">
            <w:r w:rsidRPr="00236536">
              <w:t xml:space="preserve">Refers to land applying to the Planning Proposal as identified in </w:t>
            </w:r>
            <w:r w:rsidRPr="00236536">
              <w:rPr>
                <w:b/>
                <w:bCs/>
              </w:rPr>
              <w:t>Figure 1</w:t>
            </w:r>
            <w:r>
              <w:rPr>
                <w:b/>
                <w:bCs/>
              </w:rPr>
              <w:t>.</w:t>
            </w:r>
          </w:p>
        </w:tc>
      </w:tr>
      <w:tr w:rsidR="008D2ADB" w14:paraId="7A834FBC" w14:textId="77777777" w:rsidTr="00AE2CF5">
        <w:tc>
          <w:tcPr>
            <w:tcW w:w="1696" w:type="dxa"/>
          </w:tcPr>
          <w:p w14:paraId="15F62AEE" w14:textId="77777777" w:rsidR="008D2ADB" w:rsidRDefault="008D2ADB" w:rsidP="008D2ADB">
            <w:r w:rsidRPr="00A72422">
              <w:t>Project</w:t>
            </w:r>
          </w:p>
        </w:tc>
        <w:tc>
          <w:tcPr>
            <w:tcW w:w="7320" w:type="dxa"/>
          </w:tcPr>
          <w:p w14:paraId="1FD99DB1" w14:textId="77777777" w:rsidR="008D2ADB" w:rsidRDefault="008D2ADB" w:rsidP="008D2ADB">
            <w:r w:rsidRPr="00A72422">
              <w:t xml:space="preserve">Refers to the review and implementation of the Planning Proposal. </w:t>
            </w:r>
          </w:p>
        </w:tc>
      </w:tr>
      <w:tr w:rsidR="008D2ADB" w:rsidRPr="00F139C6" w14:paraId="5F83146F" w14:textId="77777777" w:rsidTr="008D2ADB">
        <w:trPr>
          <w:trHeight w:val="300"/>
        </w:trPr>
        <w:tc>
          <w:tcPr>
            <w:tcW w:w="1696" w:type="dxa"/>
            <w:noWrap/>
          </w:tcPr>
          <w:p w14:paraId="1A96E798" w14:textId="77777777" w:rsidR="008D2ADB" w:rsidRPr="00F139C6" w:rsidRDefault="008D2ADB" w:rsidP="008D2ADB">
            <w:r w:rsidRPr="00A72422">
              <w:t>Project Control Group (Precinct PCG)</w:t>
            </w:r>
          </w:p>
        </w:tc>
        <w:tc>
          <w:tcPr>
            <w:tcW w:w="7320" w:type="dxa"/>
            <w:noWrap/>
          </w:tcPr>
          <w:p w14:paraId="2A3F7548" w14:textId="77777777" w:rsidR="008D2ADB" w:rsidRPr="00F139C6" w:rsidRDefault="008D2ADB" w:rsidP="008D2ADB">
            <w:r w:rsidRPr="00A72422">
              <w:t>Comprises the Council Project Manager, Team Leader Strategic Planning, Manager Strategic Planning and may include senior management staff of Council (as required); and members of other NSW Government agencies (as required).</w:t>
            </w:r>
          </w:p>
        </w:tc>
      </w:tr>
      <w:tr w:rsidR="008D2ADB" w:rsidRPr="00F139C6" w14:paraId="41EFEFC5" w14:textId="77777777" w:rsidTr="008D2ADB">
        <w:trPr>
          <w:trHeight w:val="300"/>
        </w:trPr>
        <w:tc>
          <w:tcPr>
            <w:tcW w:w="1696" w:type="dxa"/>
            <w:noWrap/>
          </w:tcPr>
          <w:p w14:paraId="42B3D8E4" w14:textId="77777777" w:rsidR="008D2ADB" w:rsidRPr="00F139C6" w:rsidRDefault="008D2ADB" w:rsidP="008D2ADB">
            <w:r w:rsidRPr="00A72422">
              <w:t>Project Manager</w:t>
            </w:r>
          </w:p>
        </w:tc>
        <w:tc>
          <w:tcPr>
            <w:tcW w:w="7320" w:type="dxa"/>
            <w:noWrap/>
          </w:tcPr>
          <w:p w14:paraId="08947241" w14:textId="77777777" w:rsidR="008D2ADB" w:rsidRPr="00F139C6" w:rsidRDefault="008D2ADB" w:rsidP="008D2ADB">
            <w:r w:rsidRPr="00A72422">
              <w:t>Refers to Council’s Strategic Planner, who is responsible for project managing the assessment of the Planning Proposal.</w:t>
            </w:r>
          </w:p>
        </w:tc>
      </w:tr>
      <w:tr w:rsidR="008D2ADB" w:rsidRPr="00F139C6" w14:paraId="3941F303" w14:textId="77777777" w:rsidTr="008D2ADB">
        <w:trPr>
          <w:trHeight w:val="300"/>
        </w:trPr>
        <w:tc>
          <w:tcPr>
            <w:tcW w:w="1696" w:type="dxa"/>
            <w:noWrap/>
          </w:tcPr>
          <w:p w14:paraId="2CCE2F56" w14:textId="77777777" w:rsidR="008D2ADB" w:rsidRPr="00F139C6" w:rsidRDefault="008D2ADB" w:rsidP="008D2ADB">
            <w:r w:rsidRPr="00A72422">
              <w:t>Project Participants</w:t>
            </w:r>
          </w:p>
        </w:tc>
        <w:tc>
          <w:tcPr>
            <w:tcW w:w="7320" w:type="dxa"/>
            <w:noWrap/>
          </w:tcPr>
          <w:p w14:paraId="7CFAB6C1" w14:textId="77777777" w:rsidR="008D2ADB" w:rsidRPr="00F139C6" w:rsidRDefault="008D2ADB" w:rsidP="008D2ADB">
            <w:r w:rsidRPr="00A72422">
              <w:t>Refers to all Council officers and consultants involved in the preparation and assessment of the Planning Proposal including but not limited to: Project Manager, relevant Team Leaders, and Managers, Specialist Council officers, Council Consultants.</w:t>
            </w:r>
          </w:p>
        </w:tc>
      </w:tr>
      <w:tr w:rsidR="008D2ADB" w:rsidRPr="00F139C6" w14:paraId="5794481F" w14:textId="77777777" w:rsidTr="008D2ADB">
        <w:trPr>
          <w:trHeight w:val="300"/>
        </w:trPr>
        <w:tc>
          <w:tcPr>
            <w:tcW w:w="1696" w:type="dxa"/>
            <w:noWrap/>
          </w:tcPr>
          <w:p w14:paraId="32149F52" w14:textId="77777777" w:rsidR="008D2ADB" w:rsidRPr="00F139C6" w:rsidRDefault="008D2ADB" w:rsidP="008D2ADB">
            <w:r w:rsidRPr="00A72422">
              <w:t>Project Working Group (PWG)</w:t>
            </w:r>
          </w:p>
        </w:tc>
        <w:tc>
          <w:tcPr>
            <w:tcW w:w="7320" w:type="dxa"/>
            <w:noWrap/>
          </w:tcPr>
          <w:p w14:paraId="5C30CF79" w14:textId="77777777" w:rsidR="008D2ADB" w:rsidRPr="00F139C6" w:rsidRDefault="008D2ADB" w:rsidP="008D2ADB">
            <w:r w:rsidRPr="00A72422">
              <w:t>Comprises the Council Project Manager and Project Officers, Team Leader Strategic Planning and may include senior management staff of Council; the Proponent; key consultants (as required) and members of other NSW Government agencies (as required).</w:t>
            </w:r>
          </w:p>
        </w:tc>
      </w:tr>
      <w:tr w:rsidR="008D2ADB" w:rsidRPr="00F139C6" w14:paraId="4D876A32" w14:textId="77777777" w:rsidTr="008D2ADB">
        <w:trPr>
          <w:trHeight w:val="300"/>
        </w:trPr>
        <w:tc>
          <w:tcPr>
            <w:tcW w:w="1696" w:type="dxa"/>
            <w:noWrap/>
          </w:tcPr>
          <w:p w14:paraId="6E9FAE11" w14:textId="77777777" w:rsidR="008D2ADB" w:rsidRPr="00F139C6" w:rsidRDefault="008D2ADB" w:rsidP="008D2ADB">
            <w:r w:rsidRPr="00A72422">
              <w:t>Proponent</w:t>
            </w:r>
          </w:p>
        </w:tc>
        <w:tc>
          <w:tcPr>
            <w:tcW w:w="7320" w:type="dxa"/>
            <w:noWrap/>
          </w:tcPr>
          <w:p w14:paraId="7EE5B616" w14:textId="77777777" w:rsidR="008D2ADB" w:rsidRPr="00F139C6" w:rsidRDefault="008D2ADB" w:rsidP="008D2ADB">
            <w:r w:rsidRPr="00A72422">
              <w:t>Refers to person and/or company responsible for developing and financing the Planning Proposal.</w:t>
            </w:r>
          </w:p>
        </w:tc>
      </w:tr>
      <w:tr w:rsidR="008D2ADB" w:rsidRPr="00F139C6" w14:paraId="7245C877" w14:textId="77777777" w:rsidTr="008D2ADB">
        <w:trPr>
          <w:trHeight w:val="300"/>
        </w:trPr>
        <w:tc>
          <w:tcPr>
            <w:tcW w:w="1696" w:type="dxa"/>
            <w:noWrap/>
          </w:tcPr>
          <w:p w14:paraId="5F01D1E9" w14:textId="77777777" w:rsidR="008D2ADB" w:rsidRPr="00F139C6" w:rsidRDefault="008D2ADB" w:rsidP="008D2ADB">
            <w:r w:rsidRPr="00A72422">
              <w:t>Proponent’s Consultant</w:t>
            </w:r>
          </w:p>
        </w:tc>
        <w:tc>
          <w:tcPr>
            <w:tcW w:w="7320" w:type="dxa"/>
            <w:noWrap/>
          </w:tcPr>
          <w:p w14:paraId="63DEB800" w14:textId="77777777" w:rsidR="008D2ADB" w:rsidRPr="00F139C6" w:rsidRDefault="008D2ADB" w:rsidP="008D2ADB">
            <w:r w:rsidRPr="00A72422">
              <w:t xml:space="preserve">Refers to any specialist consultant engaged by the Proponent to provide technical advice, undertake studies, create maps and drawings, prepare reports or undertake any other work associated with the Planning Proposal. </w:t>
            </w:r>
          </w:p>
        </w:tc>
      </w:tr>
      <w:tr w:rsidR="008D2ADB" w:rsidRPr="00F139C6" w14:paraId="10B54A1D" w14:textId="77777777" w:rsidTr="008D2ADB">
        <w:trPr>
          <w:trHeight w:val="300"/>
        </w:trPr>
        <w:tc>
          <w:tcPr>
            <w:tcW w:w="1696" w:type="dxa"/>
            <w:noWrap/>
          </w:tcPr>
          <w:p w14:paraId="7A286FB8" w14:textId="77777777" w:rsidR="008D2ADB" w:rsidRPr="00F139C6" w:rsidRDefault="008D2ADB" w:rsidP="008D2ADB">
            <w:r w:rsidRPr="00F139C6">
              <w:t>Lead Consultant (if applicable)</w:t>
            </w:r>
          </w:p>
        </w:tc>
        <w:tc>
          <w:tcPr>
            <w:tcW w:w="7320" w:type="dxa"/>
            <w:noWrap/>
          </w:tcPr>
          <w:p w14:paraId="7C52D4A9" w14:textId="77777777" w:rsidR="008D2ADB" w:rsidRPr="00F139C6" w:rsidRDefault="008D2ADB" w:rsidP="008D2ADB">
            <w:r w:rsidRPr="00A72422">
              <w:t>Refers to the main consultant contact for the Project (listed on the front page of this plan) who is acting on behalf of the Proponent and where applicable, may be the listed applicant for the Project on the NSW Planning Portal.</w:t>
            </w:r>
          </w:p>
        </w:tc>
      </w:tr>
    </w:tbl>
    <w:p w14:paraId="15E8F19C" w14:textId="77777777" w:rsidR="008D2ADB" w:rsidRDefault="008D2ADB">
      <w:r>
        <w:br w:type="page"/>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7320"/>
      </w:tblGrid>
      <w:tr w:rsidR="008D2ADB" w:rsidRPr="00F139C6" w14:paraId="51E07EFB" w14:textId="77777777" w:rsidTr="008D2ADB">
        <w:trPr>
          <w:trHeight w:val="300"/>
        </w:trPr>
        <w:tc>
          <w:tcPr>
            <w:tcW w:w="9016" w:type="dxa"/>
            <w:gridSpan w:val="2"/>
            <w:shd w:val="clear" w:color="auto" w:fill="F2F2F2" w:themeFill="background1" w:themeFillShade="F2"/>
            <w:noWrap/>
          </w:tcPr>
          <w:p w14:paraId="2489B48E" w14:textId="77777777" w:rsidR="008D2ADB" w:rsidRPr="008D2ADB" w:rsidRDefault="008D2ADB" w:rsidP="00AE2CF5">
            <w:pPr>
              <w:spacing w:before="45" w:after="45"/>
              <w:rPr>
                <w:b/>
                <w:bCs/>
              </w:rPr>
            </w:pPr>
            <w:r>
              <w:rPr>
                <w:b/>
                <w:bCs/>
              </w:rPr>
              <w:lastRenderedPageBreak/>
              <w:t>General</w:t>
            </w:r>
          </w:p>
        </w:tc>
      </w:tr>
      <w:tr w:rsidR="008D2ADB" w:rsidRPr="00F139C6" w14:paraId="51010D4A" w14:textId="77777777" w:rsidTr="008D2ADB">
        <w:trPr>
          <w:trHeight w:val="300"/>
        </w:trPr>
        <w:tc>
          <w:tcPr>
            <w:tcW w:w="1696" w:type="dxa"/>
            <w:noWrap/>
          </w:tcPr>
          <w:p w14:paraId="2C744365" w14:textId="77777777" w:rsidR="008D2ADB" w:rsidRPr="00F139C6" w:rsidRDefault="008D2ADB" w:rsidP="008D2ADB">
            <w:r w:rsidRPr="00F139C6">
              <w:t>Agencies</w:t>
            </w:r>
          </w:p>
        </w:tc>
        <w:tc>
          <w:tcPr>
            <w:tcW w:w="7320" w:type="dxa"/>
            <w:noWrap/>
          </w:tcPr>
          <w:p w14:paraId="034A35DD" w14:textId="77777777" w:rsidR="008D2ADB" w:rsidRPr="00F139C6" w:rsidRDefault="008D2ADB" w:rsidP="008D2ADB">
            <w:r w:rsidRPr="00F139C6">
              <w:t>Government departments and public authorities who have a role in the review and assessment of a planning proposal.</w:t>
            </w:r>
          </w:p>
        </w:tc>
      </w:tr>
      <w:tr w:rsidR="008D2ADB" w:rsidRPr="00F139C6" w14:paraId="6F438AE7" w14:textId="77777777" w:rsidTr="008D2ADB">
        <w:trPr>
          <w:trHeight w:val="300"/>
        </w:trPr>
        <w:tc>
          <w:tcPr>
            <w:tcW w:w="1696" w:type="dxa"/>
            <w:noWrap/>
          </w:tcPr>
          <w:p w14:paraId="3067BDF5" w14:textId="77777777" w:rsidR="008D2ADB" w:rsidRPr="00F139C6" w:rsidRDefault="008D2ADB" w:rsidP="008D2ADB">
            <w:r w:rsidRPr="00F139C6">
              <w:t>Camden Local Planning Panel (CLPP)</w:t>
            </w:r>
          </w:p>
        </w:tc>
        <w:tc>
          <w:tcPr>
            <w:tcW w:w="7320" w:type="dxa"/>
            <w:noWrap/>
          </w:tcPr>
          <w:p w14:paraId="16EF23F7" w14:textId="77777777" w:rsidR="008D2ADB" w:rsidRPr="00F139C6" w:rsidRDefault="008D2ADB" w:rsidP="008D2ADB">
            <w:r w:rsidRPr="00F139C6">
              <w:t>Camden's Local Planning Panel (CLPP) is a panel of three independent expert members and a community member who provide advice to Council on Planning Proposals. LPPs are mandatory in Greater Sydney under the EP&amp;A Act and are intended to ensure that decisions are made on technical merits, efficiency, fairness, and transparency, with the added benefit of local knowledge.</w:t>
            </w:r>
          </w:p>
        </w:tc>
      </w:tr>
      <w:tr w:rsidR="008D2ADB" w:rsidRPr="00F139C6" w14:paraId="7175A82A" w14:textId="77777777" w:rsidTr="008D2ADB">
        <w:trPr>
          <w:trHeight w:val="300"/>
        </w:trPr>
        <w:tc>
          <w:tcPr>
            <w:tcW w:w="1696" w:type="dxa"/>
            <w:noWrap/>
          </w:tcPr>
          <w:p w14:paraId="0D34A766" w14:textId="77777777" w:rsidR="008D2ADB" w:rsidRPr="00F139C6" w:rsidRDefault="008D2ADB" w:rsidP="008D2ADB">
            <w:r w:rsidRPr="00F139C6">
              <w:t>Camden Precinct Collaboration Group (Camden PCG)</w:t>
            </w:r>
          </w:p>
        </w:tc>
        <w:tc>
          <w:tcPr>
            <w:tcW w:w="7320" w:type="dxa"/>
            <w:noWrap/>
          </w:tcPr>
          <w:p w14:paraId="3806A1B0" w14:textId="77777777" w:rsidR="008D2ADB" w:rsidRPr="00F139C6" w:rsidRDefault="008D2ADB" w:rsidP="008D2ADB">
            <w:r w:rsidRPr="00F139C6">
              <w:t>Comprises representatives from Council executive and management teams, DPHI and representatives from other State agencies involved in precinct planning and delivery of infrastructure in the Camden Growth Areas.</w:t>
            </w:r>
            <w:r w:rsidRPr="00614CE3">
              <w:t xml:space="preserve"> </w:t>
            </w:r>
            <w:r w:rsidRPr="00A72422">
              <w:rPr>
                <w:i/>
                <w:iCs/>
              </w:rPr>
              <w:t>Note: If the Camden PCG ceases or is not operational, support from DPHI will be sought to facilitate the same outcome.</w:t>
            </w:r>
          </w:p>
        </w:tc>
      </w:tr>
      <w:tr w:rsidR="008D2ADB" w:rsidRPr="00F139C6" w14:paraId="7B2C0DD1" w14:textId="77777777" w:rsidTr="008D2ADB">
        <w:trPr>
          <w:trHeight w:val="300"/>
        </w:trPr>
        <w:tc>
          <w:tcPr>
            <w:tcW w:w="1696" w:type="dxa"/>
            <w:noWrap/>
          </w:tcPr>
          <w:p w14:paraId="49C13B2F" w14:textId="77777777" w:rsidR="008D2ADB" w:rsidRPr="00F139C6" w:rsidRDefault="008D2ADB" w:rsidP="008D2ADB">
            <w:r w:rsidRPr="00A72422">
              <w:t>Camden LEP</w:t>
            </w:r>
          </w:p>
        </w:tc>
        <w:tc>
          <w:tcPr>
            <w:tcW w:w="7320" w:type="dxa"/>
            <w:noWrap/>
          </w:tcPr>
          <w:p w14:paraId="15085185" w14:textId="77777777" w:rsidR="008D2ADB" w:rsidRPr="00F139C6" w:rsidRDefault="008D2ADB" w:rsidP="008D2ADB">
            <w:r w:rsidRPr="00A72422">
              <w:t>Refers to the Camden Local Environmental Plan 2010</w:t>
            </w:r>
          </w:p>
        </w:tc>
      </w:tr>
      <w:tr w:rsidR="008D2ADB" w:rsidRPr="00F139C6" w14:paraId="340BEACD" w14:textId="77777777" w:rsidTr="008D2ADB">
        <w:trPr>
          <w:trHeight w:val="300"/>
        </w:trPr>
        <w:tc>
          <w:tcPr>
            <w:tcW w:w="1696" w:type="dxa"/>
            <w:noWrap/>
          </w:tcPr>
          <w:p w14:paraId="641AF519" w14:textId="77777777" w:rsidR="008D2ADB" w:rsidRPr="00F139C6" w:rsidRDefault="008D2ADB" w:rsidP="008D2ADB">
            <w:r w:rsidRPr="00F139C6">
              <w:t xml:space="preserve">Consultant </w:t>
            </w:r>
          </w:p>
        </w:tc>
        <w:tc>
          <w:tcPr>
            <w:tcW w:w="7320" w:type="dxa"/>
            <w:noWrap/>
          </w:tcPr>
          <w:p w14:paraId="7939A8C1" w14:textId="77777777" w:rsidR="008D2ADB" w:rsidRPr="00F139C6" w:rsidRDefault="008D2ADB" w:rsidP="008D2ADB">
            <w:r w:rsidRPr="00F139C6">
              <w:t>Refers to a matter specialist who provides expert professional advice, undertakes investigations and prepares reports in relation to a Planning Proposal. A consultant can be engaged by either Council or the Proponent.</w:t>
            </w:r>
          </w:p>
        </w:tc>
      </w:tr>
      <w:tr w:rsidR="008D2ADB" w:rsidRPr="00F139C6" w14:paraId="392F7F6E" w14:textId="77777777" w:rsidTr="008D2ADB">
        <w:trPr>
          <w:trHeight w:val="300"/>
        </w:trPr>
        <w:tc>
          <w:tcPr>
            <w:tcW w:w="1696" w:type="dxa"/>
            <w:noWrap/>
          </w:tcPr>
          <w:p w14:paraId="483B8986" w14:textId="77777777" w:rsidR="008D2ADB" w:rsidRPr="00F139C6" w:rsidRDefault="008D2ADB" w:rsidP="008D2ADB">
            <w:r w:rsidRPr="00F139C6">
              <w:t>Council</w:t>
            </w:r>
          </w:p>
        </w:tc>
        <w:tc>
          <w:tcPr>
            <w:tcW w:w="7320" w:type="dxa"/>
            <w:noWrap/>
          </w:tcPr>
          <w:p w14:paraId="2F17A55C" w14:textId="77777777" w:rsidR="008D2ADB" w:rsidRPr="00F139C6" w:rsidRDefault="008D2ADB" w:rsidP="008D2ADB">
            <w:r w:rsidRPr="00A72422">
              <w:t>Refers to means Camden Council through its Council officials and/or any person authorised to act on Council’s behalf.</w:t>
            </w:r>
          </w:p>
        </w:tc>
      </w:tr>
      <w:tr w:rsidR="008D2ADB" w:rsidRPr="00F139C6" w14:paraId="6249609D" w14:textId="77777777" w:rsidTr="008D2ADB">
        <w:trPr>
          <w:trHeight w:val="300"/>
        </w:trPr>
        <w:tc>
          <w:tcPr>
            <w:tcW w:w="1696" w:type="dxa"/>
            <w:noWrap/>
          </w:tcPr>
          <w:p w14:paraId="6E3883F6" w14:textId="77777777" w:rsidR="008D2ADB" w:rsidRPr="00F139C6" w:rsidRDefault="008D2ADB" w:rsidP="008D2ADB">
            <w:r w:rsidRPr="00F139C6">
              <w:t>Council officer</w:t>
            </w:r>
          </w:p>
        </w:tc>
        <w:tc>
          <w:tcPr>
            <w:tcW w:w="7320" w:type="dxa"/>
            <w:noWrap/>
          </w:tcPr>
          <w:p w14:paraId="092B6EE1" w14:textId="77777777" w:rsidR="008D2ADB" w:rsidRPr="00F139C6" w:rsidRDefault="008D2ADB" w:rsidP="008D2ADB">
            <w:r w:rsidRPr="00A72422">
              <w:t>Refers to members of Council staff and Council consultants, contractors and committee members but does not include the Elected Council.</w:t>
            </w:r>
          </w:p>
        </w:tc>
      </w:tr>
      <w:tr w:rsidR="008D2ADB" w:rsidRPr="00F139C6" w14:paraId="2F81980E" w14:textId="77777777" w:rsidTr="008D2ADB">
        <w:trPr>
          <w:trHeight w:val="300"/>
        </w:trPr>
        <w:tc>
          <w:tcPr>
            <w:tcW w:w="1696" w:type="dxa"/>
            <w:noWrap/>
          </w:tcPr>
          <w:p w14:paraId="340C4DB0" w14:textId="77777777" w:rsidR="008D2ADB" w:rsidRPr="00F139C6" w:rsidRDefault="008D2ADB" w:rsidP="008D2ADB">
            <w:r w:rsidRPr="00A72422">
              <w:t>Council official</w:t>
            </w:r>
          </w:p>
        </w:tc>
        <w:tc>
          <w:tcPr>
            <w:tcW w:w="7320" w:type="dxa"/>
            <w:noWrap/>
          </w:tcPr>
          <w:p w14:paraId="570D2CEE" w14:textId="77777777" w:rsidR="008D2ADB" w:rsidRPr="00F139C6" w:rsidRDefault="008D2ADB" w:rsidP="008D2ADB">
            <w:r w:rsidRPr="00A72422">
              <w:t>Refers to a Council officer or member of the Elected Council.</w:t>
            </w:r>
          </w:p>
        </w:tc>
      </w:tr>
      <w:tr w:rsidR="008D2ADB" w:rsidRPr="00F139C6" w14:paraId="60E73561" w14:textId="77777777" w:rsidTr="008D2ADB">
        <w:trPr>
          <w:trHeight w:val="300"/>
        </w:trPr>
        <w:tc>
          <w:tcPr>
            <w:tcW w:w="1696" w:type="dxa"/>
            <w:noWrap/>
          </w:tcPr>
          <w:p w14:paraId="19B312A7" w14:textId="77777777" w:rsidR="008D2ADB" w:rsidRPr="00F139C6" w:rsidRDefault="008D2ADB" w:rsidP="008D2ADB">
            <w:r w:rsidRPr="00A72422">
              <w:t>DPHI</w:t>
            </w:r>
          </w:p>
        </w:tc>
        <w:tc>
          <w:tcPr>
            <w:tcW w:w="7320" w:type="dxa"/>
            <w:noWrap/>
          </w:tcPr>
          <w:p w14:paraId="05DF41AD" w14:textId="77777777" w:rsidR="008D2ADB" w:rsidRPr="00F139C6" w:rsidRDefault="008D2ADB" w:rsidP="008D2ADB">
            <w:r w:rsidRPr="00A72422">
              <w:t>Refers to the NSW Department of Planning, Housing and Infrastructure.</w:t>
            </w:r>
          </w:p>
        </w:tc>
      </w:tr>
      <w:tr w:rsidR="008D2ADB" w:rsidRPr="00F139C6" w14:paraId="746A10BA" w14:textId="77777777" w:rsidTr="008D2ADB">
        <w:trPr>
          <w:trHeight w:val="300"/>
        </w:trPr>
        <w:tc>
          <w:tcPr>
            <w:tcW w:w="1696" w:type="dxa"/>
            <w:noWrap/>
          </w:tcPr>
          <w:p w14:paraId="20F7B889" w14:textId="77777777" w:rsidR="008D2ADB" w:rsidRPr="00F139C6" w:rsidRDefault="008D2ADB" w:rsidP="008D2ADB">
            <w:r w:rsidRPr="00A72422">
              <w:t>Elected Council</w:t>
            </w:r>
          </w:p>
        </w:tc>
        <w:tc>
          <w:tcPr>
            <w:tcW w:w="7320" w:type="dxa"/>
            <w:noWrap/>
          </w:tcPr>
          <w:p w14:paraId="5A6F21A1" w14:textId="77777777" w:rsidR="008D2ADB" w:rsidRPr="00F139C6" w:rsidRDefault="008D2ADB" w:rsidP="008D2ADB">
            <w:r w:rsidRPr="00A72422">
              <w:t>Refers to the Councillors of Council.</w:t>
            </w:r>
          </w:p>
        </w:tc>
      </w:tr>
      <w:tr w:rsidR="008D2ADB" w:rsidRPr="00F139C6" w14:paraId="0DC5C4DA" w14:textId="77777777" w:rsidTr="008D2ADB">
        <w:trPr>
          <w:trHeight w:val="300"/>
        </w:trPr>
        <w:tc>
          <w:tcPr>
            <w:tcW w:w="1696" w:type="dxa"/>
            <w:noWrap/>
          </w:tcPr>
          <w:p w14:paraId="24109759" w14:textId="77777777" w:rsidR="008D2ADB" w:rsidRPr="00F139C6" w:rsidRDefault="008D2ADB" w:rsidP="008D2ADB">
            <w:r w:rsidRPr="00F139C6">
              <w:t>Department or DPHI</w:t>
            </w:r>
          </w:p>
        </w:tc>
        <w:tc>
          <w:tcPr>
            <w:tcW w:w="7320" w:type="dxa"/>
            <w:noWrap/>
          </w:tcPr>
          <w:p w14:paraId="2B8AFAD7" w14:textId="77777777" w:rsidR="008D2ADB" w:rsidRPr="00F139C6" w:rsidRDefault="008D2ADB" w:rsidP="008D2ADB">
            <w:r w:rsidRPr="00F139C6">
              <w:t>Refers to the NSW Department of Planning, Housing and Infrastructure.</w:t>
            </w:r>
          </w:p>
        </w:tc>
      </w:tr>
      <w:tr w:rsidR="008D2ADB" w:rsidRPr="00F139C6" w14:paraId="14DFBB55" w14:textId="77777777" w:rsidTr="008D2ADB">
        <w:trPr>
          <w:trHeight w:val="300"/>
        </w:trPr>
        <w:tc>
          <w:tcPr>
            <w:tcW w:w="1696" w:type="dxa"/>
            <w:noWrap/>
          </w:tcPr>
          <w:p w14:paraId="771DA241" w14:textId="77777777" w:rsidR="008D2ADB" w:rsidRPr="00F139C6" w:rsidRDefault="008D2ADB" w:rsidP="008D2ADB">
            <w:r w:rsidRPr="00F139C6">
              <w:t>Fee Agreement</w:t>
            </w:r>
          </w:p>
        </w:tc>
        <w:tc>
          <w:tcPr>
            <w:tcW w:w="7320" w:type="dxa"/>
            <w:noWrap/>
          </w:tcPr>
          <w:p w14:paraId="46E68742" w14:textId="77777777" w:rsidR="008D2ADB" w:rsidRPr="00F139C6" w:rsidRDefault="008D2ADB" w:rsidP="008D2ADB">
            <w:r w:rsidRPr="00F139C6">
              <w:t>Refers to a signed agreement for Council to assess a Significant Planning Proposal at full cost recovery in accordance with Councils Fees and Charges.</w:t>
            </w:r>
          </w:p>
        </w:tc>
      </w:tr>
      <w:tr w:rsidR="008D2ADB" w:rsidRPr="00F139C6" w14:paraId="120A0B30" w14:textId="77777777" w:rsidTr="008D2ADB">
        <w:trPr>
          <w:trHeight w:val="300"/>
        </w:trPr>
        <w:tc>
          <w:tcPr>
            <w:tcW w:w="1696" w:type="dxa"/>
            <w:noWrap/>
          </w:tcPr>
          <w:p w14:paraId="662262E0" w14:textId="77777777" w:rsidR="008D2ADB" w:rsidRPr="00F139C6" w:rsidRDefault="008D2ADB" w:rsidP="008D2ADB">
            <w:r w:rsidRPr="00FA0D4C">
              <w:t>Land Owner</w:t>
            </w:r>
          </w:p>
        </w:tc>
        <w:tc>
          <w:tcPr>
            <w:tcW w:w="7320" w:type="dxa"/>
            <w:noWrap/>
          </w:tcPr>
          <w:p w14:paraId="503811A7" w14:textId="77777777" w:rsidR="008D2ADB" w:rsidRPr="00F139C6" w:rsidRDefault="008D2ADB" w:rsidP="008D2ADB">
            <w:r>
              <w:t>Refers to the person(s), company, agency or organisation that owns land within the Precinct. who m</w:t>
            </w:r>
            <w:r w:rsidRPr="008947F9">
              <w:t>ay initiate, provide consent to, or be a key stakeholder</w:t>
            </w:r>
            <w:r>
              <w:t xml:space="preserve"> in the Project. </w:t>
            </w:r>
          </w:p>
        </w:tc>
      </w:tr>
      <w:tr w:rsidR="008D2ADB" w:rsidRPr="00F139C6" w14:paraId="5ED558DA" w14:textId="77777777" w:rsidTr="008D2ADB">
        <w:trPr>
          <w:trHeight w:val="300"/>
        </w:trPr>
        <w:tc>
          <w:tcPr>
            <w:tcW w:w="1696" w:type="dxa"/>
            <w:noWrap/>
          </w:tcPr>
          <w:p w14:paraId="265BE9E9" w14:textId="77777777" w:rsidR="008D2ADB" w:rsidRPr="00F139C6" w:rsidRDefault="008D2ADB" w:rsidP="008D2ADB">
            <w:r w:rsidRPr="00F139C6">
              <w:t>Precincts SEPP</w:t>
            </w:r>
          </w:p>
        </w:tc>
        <w:tc>
          <w:tcPr>
            <w:tcW w:w="7320" w:type="dxa"/>
            <w:noWrap/>
          </w:tcPr>
          <w:p w14:paraId="2F294F56" w14:textId="77777777" w:rsidR="008D2ADB" w:rsidRPr="00F139C6" w:rsidRDefault="008D2ADB" w:rsidP="008D2ADB">
            <w:r w:rsidRPr="00F139C6">
              <w:t xml:space="preserve">Refers to </w:t>
            </w:r>
            <w:r w:rsidRPr="00F139C6">
              <w:rPr>
                <w:i/>
                <w:iCs/>
              </w:rPr>
              <w:t>State Environmental Planning Policy (Precincts – Western Parkland City) 2021</w:t>
            </w:r>
            <w:r>
              <w:rPr>
                <w:i/>
                <w:iCs/>
              </w:rPr>
              <w:t>.</w:t>
            </w:r>
          </w:p>
        </w:tc>
      </w:tr>
      <w:tr w:rsidR="008D2ADB" w:rsidRPr="00F139C6" w14:paraId="4ECEB527" w14:textId="77777777" w:rsidTr="008D2ADB">
        <w:trPr>
          <w:trHeight w:val="300"/>
        </w:trPr>
        <w:tc>
          <w:tcPr>
            <w:tcW w:w="1696" w:type="dxa"/>
            <w:noWrap/>
          </w:tcPr>
          <w:p w14:paraId="39BE8F64" w14:textId="77777777" w:rsidR="008D2ADB" w:rsidRPr="00F139C6" w:rsidRDefault="008D2ADB" w:rsidP="008D2ADB">
            <w:r w:rsidRPr="00F139C6">
              <w:t>Master-Planner</w:t>
            </w:r>
          </w:p>
        </w:tc>
        <w:tc>
          <w:tcPr>
            <w:tcW w:w="7320" w:type="dxa"/>
            <w:noWrap/>
          </w:tcPr>
          <w:p w14:paraId="5E8FD441" w14:textId="77777777" w:rsidR="008D2ADB" w:rsidRPr="00F139C6" w:rsidRDefault="008D2ADB" w:rsidP="008D2ADB">
            <w:r w:rsidRPr="00F139C6">
              <w:t>Refers to the Council appointed consultant to assist with the detailed master planning of the precinct.</w:t>
            </w:r>
          </w:p>
        </w:tc>
      </w:tr>
    </w:tbl>
    <w:p w14:paraId="6B087674" w14:textId="77777777" w:rsidR="008D2ADB" w:rsidRDefault="008D2ADB" w:rsidP="001A2126"/>
    <w:p w14:paraId="3EB51F73" w14:textId="77777777" w:rsidR="00091A8C" w:rsidRDefault="008D2ADB" w:rsidP="00626BA3">
      <w:pPr>
        <w:pStyle w:val="Heading1"/>
        <w:numPr>
          <w:ilvl w:val="0"/>
          <w:numId w:val="10"/>
        </w:numPr>
      </w:pPr>
      <w:bookmarkStart w:id="2" w:name="_Toc182918057"/>
      <w:r>
        <w:lastRenderedPageBreak/>
        <w:t>Introduction</w:t>
      </w:r>
      <w:bookmarkEnd w:id="2"/>
    </w:p>
    <w:p w14:paraId="45845A6A" w14:textId="77777777" w:rsidR="00091A8C" w:rsidRDefault="00626BA3" w:rsidP="00431C86">
      <w:pPr>
        <w:pStyle w:val="Heading2"/>
      </w:pPr>
      <w:bookmarkStart w:id="3" w:name="_Toc182918058"/>
      <w:r>
        <w:t>1.1</w:t>
      </w:r>
      <w:r>
        <w:tab/>
      </w:r>
      <w:r w:rsidR="000433AE">
        <w:t>Background</w:t>
      </w:r>
      <w:bookmarkEnd w:id="3"/>
    </w:p>
    <w:p w14:paraId="018D73F8" w14:textId="77777777" w:rsidR="000433AE" w:rsidRDefault="000433AE" w:rsidP="000433AE">
      <w:pPr>
        <w:rPr>
          <w:lang w:eastAsia="en-AU"/>
        </w:rPr>
      </w:pPr>
      <w:r w:rsidRPr="00CE44EE">
        <w:rPr>
          <w:lang w:eastAsia="en-AU"/>
        </w:rPr>
        <w:t>A Significant Planning Proposal (the Project) has been submitted to Council for assessment. The Project site is within the South West Growth Area (SWGA) with the location of the Project shown in</w:t>
      </w:r>
      <w:r w:rsidRPr="00DD7D49">
        <w:rPr>
          <w:b/>
          <w:bCs/>
          <w:lang w:eastAsia="en-AU"/>
        </w:rPr>
        <w:t xml:space="preserve"> </w:t>
      </w:r>
      <w:r>
        <w:rPr>
          <w:b/>
          <w:bCs/>
          <w:lang w:eastAsia="en-AU"/>
        </w:rPr>
        <w:t>Figure 1</w:t>
      </w:r>
      <w:r w:rsidRPr="00CE44EE">
        <w:rPr>
          <w:lang w:eastAsia="en-AU"/>
        </w:rPr>
        <w:t xml:space="preserve">. </w:t>
      </w:r>
    </w:p>
    <w:p w14:paraId="2AA6B44E" w14:textId="77777777" w:rsidR="000433AE" w:rsidRDefault="000433AE" w:rsidP="000433AE">
      <w:pPr>
        <w:rPr>
          <w:lang w:eastAsia="en-AU"/>
        </w:rPr>
      </w:pPr>
    </w:p>
    <w:p w14:paraId="585FEB8D" w14:textId="77777777" w:rsidR="000433AE" w:rsidRDefault="000433AE" w:rsidP="000433AE">
      <w:pPr>
        <w:rPr>
          <w:lang w:eastAsia="en-AU"/>
        </w:rPr>
      </w:pPr>
      <w:r w:rsidRPr="001C7A79">
        <w:rPr>
          <w:lang w:eastAsia="en-AU"/>
        </w:rPr>
        <w:t>In November 2019, the Minister announced a new approach to Precinct Planning in New South Wales,</w:t>
      </w:r>
      <w:r>
        <w:rPr>
          <w:lang w:eastAsia="en-AU"/>
        </w:rPr>
        <w:t xml:space="preserve"> </w:t>
      </w:r>
      <w:r w:rsidRPr="001C7A79">
        <w:rPr>
          <w:lang w:eastAsia="en-AU"/>
        </w:rPr>
        <w:t xml:space="preserve">comprising of four (4) precinct pathways as shown in </w:t>
      </w:r>
      <w:r w:rsidRPr="001C7A79">
        <w:rPr>
          <w:b/>
          <w:bCs/>
          <w:lang w:eastAsia="en-AU"/>
        </w:rPr>
        <w:t>Figure 2</w:t>
      </w:r>
      <w:r w:rsidRPr="001C7A79">
        <w:rPr>
          <w:lang w:eastAsia="en-AU"/>
        </w:rPr>
        <w:t xml:space="preserve"> below. </w:t>
      </w:r>
    </w:p>
    <w:p w14:paraId="72DC760B" w14:textId="77777777" w:rsidR="000433AE" w:rsidRPr="00F361BE" w:rsidRDefault="000433AE" w:rsidP="000433AE">
      <w:pPr>
        <w:rPr>
          <w:lang w:eastAsia="en-AU"/>
        </w:rPr>
      </w:pPr>
    </w:p>
    <w:p w14:paraId="0EA98939" w14:textId="77777777" w:rsidR="000433AE" w:rsidRDefault="000433AE" w:rsidP="000433AE">
      <w:pPr>
        <w:rPr>
          <w:lang w:eastAsia="en-AU"/>
        </w:rPr>
      </w:pPr>
      <w:r w:rsidRPr="00DD7D49">
        <w:rPr>
          <w:lang w:eastAsia="en-AU"/>
        </w:rPr>
        <w:t>Under the new approach, the remaining precincts within the SWGA have been identified under a ‘collaborative planning’ pathway, allowing precinct planning to be progressed via a Planning Proposal lodged with Council.</w:t>
      </w:r>
    </w:p>
    <w:p w14:paraId="190201B0" w14:textId="77777777" w:rsidR="000433AE" w:rsidRPr="00DD7D49" w:rsidRDefault="000433AE" w:rsidP="000433AE">
      <w:pPr>
        <w:rPr>
          <w:lang w:eastAsia="en-AU"/>
        </w:rPr>
      </w:pPr>
    </w:p>
    <w:p w14:paraId="7D077654" w14:textId="77777777" w:rsidR="000433AE" w:rsidRPr="00DD7D49" w:rsidRDefault="000433AE" w:rsidP="000433AE">
      <w:pPr>
        <w:rPr>
          <w:lang w:eastAsia="en-AU"/>
        </w:rPr>
      </w:pPr>
      <w:r w:rsidRPr="00DD7D49">
        <w:rPr>
          <w:lang w:eastAsia="en-AU"/>
        </w:rPr>
        <w:t xml:space="preserve">Precinct planning is required prior to the land being rezoned and broadly includes: </w:t>
      </w:r>
    </w:p>
    <w:p w14:paraId="225379F7" w14:textId="77777777" w:rsidR="000433AE" w:rsidRPr="00F361BE" w:rsidRDefault="000433AE" w:rsidP="000433AE">
      <w:pPr>
        <w:pStyle w:val="ListParagraph"/>
        <w:numPr>
          <w:ilvl w:val="0"/>
          <w:numId w:val="13"/>
        </w:numPr>
        <w:rPr>
          <w:lang w:eastAsia="en-AU"/>
        </w:rPr>
      </w:pPr>
      <w:r>
        <w:rPr>
          <w:lang w:eastAsia="en-AU"/>
        </w:rPr>
        <w:t>P</w:t>
      </w:r>
      <w:r w:rsidRPr="00F361BE">
        <w:rPr>
          <w:lang w:eastAsia="en-AU"/>
        </w:rPr>
        <w:t xml:space="preserve">roject managing the Planning Proposal to provide a statutory plan and detailed development control plan; </w:t>
      </w:r>
    </w:p>
    <w:p w14:paraId="777ABF89" w14:textId="77777777" w:rsidR="000433AE" w:rsidRPr="00F361BE" w:rsidRDefault="000433AE" w:rsidP="000433AE">
      <w:pPr>
        <w:pStyle w:val="ListParagraph"/>
        <w:numPr>
          <w:ilvl w:val="0"/>
          <w:numId w:val="13"/>
        </w:numPr>
        <w:rPr>
          <w:lang w:eastAsia="en-AU"/>
        </w:rPr>
      </w:pPr>
      <w:r>
        <w:rPr>
          <w:lang w:eastAsia="en-AU"/>
        </w:rPr>
        <w:t>C</w:t>
      </w:r>
      <w:r w:rsidRPr="00F361BE">
        <w:rPr>
          <w:lang w:eastAsia="en-AU"/>
        </w:rPr>
        <w:t xml:space="preserve">oordinating infrastructure provision and agency requirements, including establishing funding arrangements; and </w:t>
      </w:r>
    </w:p>
    <w:p w14:paraId="3B12DD8F" w14:textId="77777777" w:rsidR="00431C86" w:rsidRPr="000433AE" w:rsidRDefault="000433AE" w:rsidP="000433AE">
      <w:pPr>
        <w:pStyle w:val="ListParagraph"/>
        <w:numPr>
          <w:ilvl w:val="0"/>
          <w:numId w:val="13"/>
        </w:numPr>
        <w:rPr>
          <w:lang w:eastAsia="en-AU"/>
        </w:rPr>
      </w:pPr>
      <w:r>
        <w:rPr>
          <w:lang w:eastAsia="en-AU"/>
        </w:rPr>
        <w:t>A</w:t>
      </w:r>
      <w:r w:rsidRPr="00F361BE">
        <w:rPr>
          <w:lang w:eastAsia="en-AU"/>
        </w:rPr>
        <w:t>chieving Precinct level approval for relevant integrated development and other statutory requirements.</w:t>
      </w:r>
      <w:r w:rsidR="00431C86" w:rsidRPr="000433AE">
        <w:rPr>
          <w:rFonts w:eastAsia="Arial"/>
          <w:b/>
          <w:bCs/>
          <w:lang w:val="en-US" w:eastAsia="en-AU"/>
        </w:rPr>
        <w:br w:type="page"/>
      </w:r>
    </w:p>
    <w:sdt>
      <w:sdtPr>
        <w:rPr>
          <w:rFonts w:eastAsia="Arial"/>
          <w:b/>
          <w:bCs/>
          <w:lang w:val="en-US" w:eastAsia="en-AU"/>
        </w:rPr>
        <w:id w:val="2023823370"/>
        <w:showingPlcHdr/>
        <w:picture/>
      </w:sdtPr>
      <w:sdtEndPr/>
      <w:sdtContent>
        <w:p w14:paraId="5DCA9B47" w14:textId="77777777" w:rsidR="00431C86" w:rsidRPr="00431C86" w:rsidRDefault="00431C86" w:rsidP="00431C86">
          <w:pPr>
            <w:rPr>
              <w:rFonts w:eastAsia="Arial"/>
              <w:b/>
              <w:bCs/>
              <w:lang w:val="en-US" w:eastAsia="en-AU"/>
            </w:rPr>
          </w:pPr>
          <w:r>
            <w:rPr>
              <w:rFonts w:eastAsia="Arial"/>
              <w:b/>
              <w:bCs/>
              <w:noProof/>
              <w:lang w:val="en-US" w:eastAsia="en-AU"/>
            </w:rPr>
            <w:drawing>
              <wp:inline distT="0" distB="0" distL="0" distR="0" wp14:anchorId="227919FF" wp14:editId="1AE70CE7">
                <wp:extent cx="5734846" cy="6849374"/>
                <wp:effectExtent l="0" t="0" r="0" b="88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687" cy="6906512"/>
                        </a:xfrm>
                        <a:prstGeom prst="rect">
                          <a:avLst/>
                        </a:prstGeom>
                        <a:noFill/>
                        <a:ln>
                          <a:noFill/>
                        </a:ln>
                      </pic:spPr>
                    </pic:pic>
                  </a:graphicData>
                </a:graphic>
              </wp:inline>
            </w:drawing>
          </w:r>
        </w:p>
      </w:sdtContent>
    </w:sdt>
    <w:p w14:paraId="40B3D4F3" w14:textId="77777777" w:rsidR="00431C86" w:rsidRPr="00431C86" w:rsidRDefault="00431C86" w:rsidP="00431C86">
      <w:pPr>
        <w:pStyle w:val="Subtitle"/>
        <w:spacing w:before="90"/>
      </w:pPr>
      <w:r w:rsidRPr="00431C86">
        <w:t>Figure 1: Land Subject to the Project</w:t>
      </w:r>
    </w:p>
    <w:p w14:paraId="4DFD462B" w14:textId="77777777" w:rsidR="000433AE" w:rsidRDefault="000433AE">
      <w:pPr>
        <w:spacing w:after="160" w:line="259" w:lineRule="auto"/>
      </w:pPr>
      <w:r>
        <w:br w:type="page"/>
      </w:r>
    </w:p>
    <w:p w14:paraId="0879BBF0" w14:textId="77777777" w:rsidR="000433AE" w:rsidRDefault="000433AE" w:rsidP="000433AE">
      <w:pPr>
        <w:rPr>
          <w:lang w:eastAsia="en-AU"/>
        </w:rPr>
      </w:pPr>
      <w:r w:rsidRPr="00DD7D49">
        <w:rPr>
          <w:lang w:eastAsia="en-AU"/>
        </w:rPr>
        <w:lastRenderedPageBreak/>
        <w:t>To guide planning, the DPHI released an updated Structure Plan for the South West Growth Area (SWGA) and a Guide to the South West Growth Area</w:t>
      </w:r>
      <w:r w:rsidRPr="00B769C0">
        <w:rPr>
          <w:lang w:eastAsia="en-AU"/>
        </w:rPr>
        <w:t xml:space="preserve"> in December 2022</w:t>
      </w:r>
      <w:r w:rsidRPr="00DD7D49">
        <w:rPr>
          <w:lang w:eastAsia="en-AU"/>
        </w:rPr>
        <w:t xml:space="preserve">. </w:t>
      </w:r>
    </w:p>
    <w:p w14:paraId="412B9146" w14:textId="77777777" w:rsidR="000433AE" w:rsidRPr="00DD7D49" w:rsidRDefault="000433AE" w:rsidP="000433AE">
      <w:pPr>
        <w:rPr>
          <w:lang w:eastAsia="en-AU"/>
        </w:rPr>
      </w:pPr>
    </w:p>
    <w:p w14:paraId="3F70EEEA" w14:textId="77777777" w:rsidR="00431C86" w:rsidRDefault="000433AE" w:rsidP="000433AE">
      <w:pPr>
        <w:rPr>
          <w:lang w:eastAsia="en-AU"/>
        </w:rPr>
      </w:pPr>
      <w:r w:rsidRPr="00DD7D49">
        <w:rPr>
          <w:lang w:eastAsia="en-AU"/>
        </w:rPr>
        <w:t>A Section 9.1 Ministerial Direction has also been issued to support the SWGA. This Direction requires planning proposals to demonstrate consistency with the 2022 Structure Plan and Guide.</w:t>
      </w:r>
    </w:p>
    <w:p w14:paraId="6A8A6198" w14:textId="77777777" w:rsidR="000433AE" w:rsidRDefault="000433AE" w:rsidP="000433AE">
      <w:pPr>
        <w:rPr>
          <w:lang w:eastAsia="en-AU"/>
        </w:rPr>
      </w:pPr>
    </w:p>
    <w:p w14:paraId="59CEF536" w14:textId="77777777" w:rsidR="000433AE" w:rsidRDefault="000433AE" w:rsidP="000433AE">
      <w:pPr>
        <w:rPr>
          <w:lang w:eastAsia="en-AU"/>
        </w:rPr>
      </w:pPr>
      <w:r>
        <w:rPr>
          <w:noProof/>
        </w:rPr>
        <w:drawing>
          <wp:inline distT="0" distB="0" distL="0" distR="0" wp14:anchorId="2CE6B56A" wp14:editId="29CA5F87">
            <wp:extent cx="5731510" cy="3507863"/>
            <wp:effectExtent l="0" t="0" r="2540" b="0"/>
            <wp:docPr id="1053525304" name="Picture 1053525304" descr="Precincts diagram in content 835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ncts diagram in content 835x5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07863"/>
                    </a:xfrm>
                    <a:prstGeom prst="rect">
                      <a:avLst/>
                    </a:prstGeom>
                    <a:noFill/>
                    <a:ln>
                      <a:noFill/>
                    </a:ln>
                  </pic:spPr>
                </pic:pic>
              </a:graphicData>
            </a:graphic>
          </wp:inline>
        </w:drawing>
      </w:r>
    </w:p>
    <w:p w14:paraId="73A1EF28" w14:textId="77777777" w:rsidR="000433AE" w:rsidRDefault="000433AE" w:rsidP="000433AE">
      <w:pPr>
        <w:pStyle w:val="Subtitle"/>
        <w:rPr>
          <w:lang w:eastAsia="en-AU"/>
        </w:rPr>
      </w:pPr>
      <w:r>
        <w:rPr>
          <w:lang w:eastAsia="en-AU"/>
        </w:rPr>
        <w:t>Figure 2: New Approach to Precinct Planning (Source: DPE, 2019)</w:t>
      </w:r>
    </w:p>
    <w:p w14:paraId="2660C9DE" w14:textId="77777777" w:rsidR="000433AE" w:rsidRDefault="000433AE" w:rsidP="000433AE">
      <w:pPr>
        <w:rPr>
          <w:lang w:eastAsia="en-AU"/>
        </w:rPr>
      </w:pPr>
    </w:p>
    <w:p w14:paraId="6A2D18B2" w14:textId="77777777" w:rsidR="000433AE" w:rsidRDefault="000433AE" w:rsidP="000433AE">
      <w:pPr>
        <w:rPr>
          <w:lang w:eastAsia="en-AU"/>
        </w:rPr>
      </w:pPr>
      <w:r w:rsidRPr="003F3AD7">
        <w:rPr>
          <w:lang w:eastAsia="en-AU"/>
        </w:rPr>
        <w:t>Camden Council is also responsible for considering proposals to amend the Camden Local Environmental Plan 2010, which applies to land located outside of the South West Growth Area.</w:t>
      </w:r>
    </w:p>
    <w:p w14:paraId="5F1956B4" w14:textId="77777777" w:rsidR="00652796" w:rsidRDefault="00652796" w:rsidP="000433AE">
      <w:pPr>
        <w:rPr>
          <w:lang w:eastAsia="en-AU"/>
        </w:rPr>
      </w:pPr>
    </w:p>
    <w:p w14:paraId="6A2022C3" w14:textId="77777777" w:rsidR="000433AE" w:rsidRDefault="000433AE" w:rsidP="00652796">
      <w:pPr>
        <w:rPr>
          <w:lang w:eastAsia="en-AU"/>
        </w:rPr>
      </w:pPr>
      <w:r w:rsidRPr="00DD7D49">
        <w:rPr>
          <w:lang w:eastAsia="en-AU"/>
        </w:rPr>
        <w:t xml:space="preserve">All Planning Proposals need to be prepared in accordance with the Department of Planning, Housing and Infrastructure’s (DPHI’s) Local Environmental Plan (LEP) Making Guideline, relevant 9.1 Directions, State Environmental Planning Policies as well as regional, district and local plans and policies. </w:t>
      </w:r>
    </w:p>
    <w:p w14:paraId="6DE277D7" w14:textId="77777777" w:rsidR="00652796" w:rsidRPr="00DD7D49" w:rsidRDefault="00652796" w:rsidP="00652796">
      <w:pPr>
        <w:rPr>
          <w:lang w:eastAsia="en-AU"/>
        </w:rPr>
      </w:pPr>
    </w:p>
    <w:p w14:paraId="241C6D9E" w14:textId="77777777" w:rsidR="000433AE" w:rsidRDefault="000433AE" w:rsidP="00652796">
      <w:pPr>
        <w:rPr>
          <w:lang w:eastAsia="en-AU"/>
        </w:rPr>
      </w:pPr>
      <w:r w:rsidRPr="00DD7D49">
        <w:rPr>
          <w:lang w:eastAsia="en-AU"/>
        </w:rPr>
        <w:t>Proposals within the SWGA also need to be in accordance with the South West Growth Area Structure Plan and Guideline.</w:t>
      </w:r>
    </w:p>
    <w:p w14:paraId="71A5F946" w14:textId="77777777" w:rsidR="00652796" w:rsidRPr="00DD7D49" w:rsidRDefault="00652796" w:rsidP="00652796">
      <w:pPr>
        <w:rPr>
          <w:lang w:eastAsia="en-AU"/>
        </w:rPr>
      </w:pPr>
    </w:p>
    <w:p w14:paraId="0758D916" w14:textId="77777777" w:rsidR="000433AE" w:rsidRDefault="000433AE" w:rsidP="00652796">
      <w:pPr>
        <w:rPr>
          <w:lang w:eastAsia="en-AU"/>
        </w:rPr>
      </w:pPr>
      <w:r w:rsidRPr="00DD7D49">
        <w:rPr>
          <w:lang w:eastAsia="en-AU"/>
        </w:rPr>
        <w:t xml:space="preserve">All Planning Proposals within the Camden Local Government Area must be in accordance with the Camden Planning Proposal Policy and Procedure and all Community </w:t>
      </w:r>
      <w:r>
        <w:rPr>
          <w:lang w:eastAsia="en-AU"/>
        </w:rPr>
        <w:t>e</w:t>
      </w:r>
      <w:r w:rsidRPr="00DD7D49">
        <w:rPr>
          <w:lang w:eastAsia="en-AU"/>
        </w:rPr>
        <w:t xml:space="preserve">ngagement activities </w:t>
      </w:r>
      <w:r w:rsidRPr="00DD7D49">
        <w:rPr>
          <w:lang w:eastAsia="en-AU"/>
        </w:rPr>
        <w:lastRenderedPageBreak/>
        <w:t xml:space="preserve">undertaken as part of a Planning Proposal must be </w:t>
      </w:r>
      <w:r>
        <w:rPr>
          <w:lang w:eastAsia="en-AU"/>
        </w:rPr>
        <w:t xml:space="preserve">developed </w:t>
      </w:r>
      <w:r w:rsidRPr="00DD7D49">
        <w:rPr>
          <w:lang w:eastAsia="en-AU"/>
        </w:rPr>
        <w:t>in accordance with the Camden Community Participation Plan.</w:t>
      </w:r>
    </w:p>
    <w:p w14:paraId="768CCEC5" w14:textId="77777777" w:rsidR="00652796" w:rsidRDefault="00652796" w:rsidP="00652796">
      <w:pPr>
        <w:rPr>
          <w:lang w:eastAsia="en-AU"/>
        </w:rPr>
      </w:pPr>
    </w:p>
    <w:p w14:paraId="12E55B19" w14:textId="77777777" w:rsidR="00652796" w:rsidRDefault="00652796" w:rsidP="00652796">
      <w:pPr>
        <w:pStyle w:val="Heading2"/>
        <w:rPr>
          <w:lang w:eastAsia="en-AU"/>
        </w:rPr>
      </w:pPr>
      <w:bookmarkStart w:id="4" w:name="_Toc182918059"/>
      <w:r>
        <w:rPr>
          <w:lang w:eastAsia="en-AU"/>
        </w:rPr>
        <w:t>1.2</w:t>
      </w:r>
      <w:r>
        <w:rPr>
          <w:lang w:eastAsia="en-AU"/>
        </w:rPr>
        <w:tab/>
        <w:t>Purpose of the Plan</w:t>
      </w:r>
      <w:bookmarkEnd w:id="4"/>
    </w:p>
    <w:p w14:paraId="03E4878E" w14:textId="77777777" w:rsidR="00652796" w:rsidRDefault="00652796" w:rsidP="00652796">
      <w:pPr>
        <w:rPr>
          <w:lang w:eastAsia="en-AU"/>
        </w:rPr>
      </w:pPr>
    </w:p>
    <w:p w14:paraId="71311246" w14:textId="77777777" w:rsidR="00652796" w:rsidRDefault="00652796" w:rsidP="00652796">
      <w:pPr>
        <w:rPr>
          <w:lang w:eastAsia="en-AU"/>
        </w:rPr>
      </w:pPr>
      <w:r>
        <w:rPr>
          <w:lang w:eastAsia="en-AU"/>
        </w:rPr>
        <w:t>This Communication and Engagement Plan has been prepared to:</w:t>
      </w:r>
    </w:p>
    <w:p w14:paraId="0296F069" w14:textId="77777777" w:rsidR="00652796" w:rsidRDefault="00652796" w:rsidP="00652796">
      <w:pPr>
        <w:pStyle w:val="ListParagraph"/>
        <w:numPr>
          <w:ilvl w:val="0"/>
          <w:numId w:val="14"/>
        </w:numPr>
        <w:rPr>
          <w:lang w:eastAsia="en-AU"/>
        </w:rPr>
      </w:pPr>
      <w:r>
        <w:rPr>
          <w:lang w:eastAsia="en-AU"/>
        </w:rPr>
        <w:t>Identify the key stakeholders of the Project</w:t>
      </w:r>
      <w:r w:rsidR="007D4180">
        <w:rPr>
          <w:lang w:eastAsia="en-AU"/>
        </w:rPr>
        <w:t>;</w:t>
      </w:r>
    </w:p>
    <w:p w14:paraId="73918BB0" w14:textId="77777777" w:rsidR="00652796" w:rsidRDefault="00652796" w:rsidP="00652796">
      <w:pPr>
        <w:pStyle w:val="ListParagraph"/>
        <w:numPr>
          <w:ilvl w:val="0"/>
          <w:numId w:val="14"/>
        </w:numPr>
        <w:rPr>
          <w:lang w:eastAsia="en-AU"/>
        </w:rPr>
      </w:pPr>
      <w:r>
        <w:rPr>
          <w:lang w:eastAsia="en-AU"/>
        </w:rPr>
        <w:t>Provide a guide to engaging and informing key audiences during the precinct planning process;</w:t>
      </w:r>
    </w:p>
    <w:p w14:paraId="31A8CAD6" w14:textId="77777777" w:rsidR="00652796" w:rsidRDefault="00652796" w:rsidP="00652796">
      <w:pPr>
        <w:pStyle w:val="ListParagraph"/>
        <w:numPr>
          <w:ilvl w:val="0"/>
          <w:numId w:val="14"/>
        </w:numPr>
        <w:rPr>
          <w:lang w:eastAsia="en-AU"/>
        </w:rPr>
      </w:pPr>
      <w:r>
        <w:rPr>
          <w:lang w:eastAsia="en-AU"/>
        </w:rPr>
        <w:t>Establish the key communication objectives for the Project;</w:t>
      </w:r>
    </w:p>
    <w:p w14:paraId="337A53E0" w14:textId="77777777" w:rsidR="00652796" w:rsidRDefault="00652796" w:rsidP="00652796">
      <w:pPr>
        <w:pStyle w:val="ListParagraph"/>
        <w:numPr>
          <w:ilvl w:val="0"/>
          <w:numId w:val="14"/>
        </w:numPr>
        <w:rPr>
          <w:lang w:eastAsia="en-AU"/>
        </w:rPr>
      </w:pPr>
      <w:r>
        <w:rPr>
          <w:lang w:eastAsia="en-AU"/>
        </w:rPr>
        <w:t>Detail the key modes of communication at different stages throughout the assessment of the Project</w:t>
      </w:r>
      <w:r w:rsidR="007D4180">
        <w:rPr>
          <w:lang w:eastAsia="en-AU"/>
        </w:rPr>
        <w:t>; and</w:t>
      </w:r>
    </w:p>
    <w:p w14:paraId="76F093EF" w14:textId="77777777" w:rsidR="00652796" w:rsidRDefault="00652796" w:rsidP="00652796">
      <w:pPr>
        <w:pStyle w:val="ListParagraph"/>
        <w:numPr>
          <w:ilvl w:val="0"/>
          <w:numId w:val="14"/>
        </w:numPr>
        <w:rPr>
          <w:lang w:eastAsia="en-AU"/>
        </w:rPr>
      </w:pPr>
      <w:r>
        <w:rPr>
          <w:lang w:eastAsia="en-AU"/>
        </w:rPr>
        <w:t>Determine the agreed messaging for both Council and Proponent led community engagement activities.</w:t>
      </w:r>
    </w:p>
    <w:p w14:paraId="066836AF" w14:textId="77777777" w:rsidR="00652796" w:rsidRDefault="00652796" w:rsidP="00652796">
      <w:pPr>
        <w:rPr>
          <w:lang w:eastAsia="en-AU"/>
        </w:rPr>
      </w:pPr>
    </w:p>
    <w:p w14:paraId="6706789E" w14:textId="77777777" w:rsidR="00652796" w:rsidRDefault="00652796" w:rsidP="00652796">
      <w:pPr>
        <w:rPr>
          <w:lang w:eastAsia="en-AU"/>
        </w:rPr>
      </w:pPr>
      <w:r>
        <w:rPr>
          <w:lang w:eastAsia="en-AU"/>
        </w:rPr>
        <w:t>The Communication and Engagement Plan has been prepared to be consistent with Council’s Community Participation Plan (CPP).</w:t>
      </w:r>
    </w:p>
    <w:p w14:paraId="7E4E2335" w14:textId="77777777" w:rsidR="00652796" w:rsidRDefault="00652796" w:rsidP="00652796">
      <w:pPr>
        <w:rPr>
          <w:lang w:eastAsia="en-AU"/>
        </w:rPr>
      </w:pPr>
    </w:p>
    <w:p w14:paraId="16A991FB" w14:textId="77777777" w:rsidR="00652796" w:rsidRDefault="00652796" w:rsidP="00652796">
      <w:pPr>
        <w:rPr>
          <w:lang w:eastAsia="en-AU"/>
        </w:rPr>
      </w:pPr>
      <w:r>
        <w:rPr>
          <w:lang w:eastAsia="en-AU"/>
        </w:rPr>
        <w:t>The Communication and Engagement Plan will be updated regularly to reflect any changes to the Project as assessment progresses.</w:t>
      </w:r>
    </w:p>
    <w:p w14:paraId="0252090D" w14:textId="77777777" w:rsidR="00652796" w:rsidRDefault="00652796" w:rsidP="00652796">
      <w:pPr>
        <w:rPr>
          <w:lang w:eastAsia="en-AU"/>
        </w:rPr>
      </w:pPr>
    </w:p>
    <w:p w14:paraId="2031FA69" w14:textId="77777777" w:rsidR="00652796" w:rsidRDefault="00652796" w:rsidP="00652796">
      <w:pPr>
        <w:pStyle w:val="Heading1"/>
        <w:numPr>
          <w:ilvl w:val="0"/>
          <w:numId w:val="10"/>
        </w:numPr>
        <w:rPr>
          <w:lang w:eastAsia="en-AU"/>
        </w:rPr>
      </w:pPr>
      <w:bookmarkStart w:id="5" w:name="_Toc182918060"/>
      <w:r>
        <w:rPr>
          <w:lang w:eastAsia="en-AU"/>
        </w:rPr>
        <w:t>Key Messages</w:t>
      </w:r>
      <w:bookmarkEnd w:id="5"/>
    </w:p>
    <w:p w14:paraId="38605AF3" w14:textId="77777777" w:rsidR="00652796" w:rsidRDefault="00652796" w:rsidP="00652796">
      <w:pPr>
        <w:pStyle w:val="Heading2"/>
        <w:rPr>
          <w:lang w:eastAsia="en-AU"/>
        </w:rPr>
      </w:pPr>
      <w:bookmarkStart w:id="6" w:name="_Toc182918061"/>
      <w:r>
        <w:rPr>
          <w:lang w:eastAsia="en-AU"/>
        </w:rPr>
        <w:t>2.1</w:t>
      </w:r>
      <w:r>
        <w:rPr>
          <w:lang w:eastAsia="en-AU"/>
        </w:rPr>
        <w:tab/>
        <w:t>Key Messages</w:t>
      </w:r>
      <w:bookmarkEnd w:id="6"/>
    </w:p>
    <w:p w14:paraId="638DEDB9" w14:textId="77777777" w:rsidR="00652796" w:rsidRDefault="004455E1" w:rsidP="00652796">
      <w:pPr>
        <w:rPr>
          <w:lang w:eastAsia="en-AU"/>
        </w:rPr>
      </w:pPr>
      <w:r>
        <w:rPr>
          <w:lang w:eastAsia="en-AU"/>
        </w:rPr>
        <w:t xml:space="preserve">The key messages </w:t>
      </w:r>
      <w:r w:rsidRPr="001C7A79">
        <w:rPr>
          <w:lang w:eastAsia="en-AU"/>
        </w:rPr>
        <w:t>to be communicated include the following:</w:t>
      </w:r>
    </w:p>
    <w:sdt>
      <w:sdtPr>
        <w:rPr>
          <w:lang w:eastAsia="en-AU"/>
        </w:rPr>
        <w:id w:val="-397056389"/>
        <w:placeholder>
          <w:docPart w:val="0C7255603B9D4BA2BF5884B78EF15316"/>
        </w:placeholder>
      </w:sdtPr>
      <w:sdtEndPr/>
      <w:sdtContent>
        <w:p w14:paraId="56E5BD0E" w14:textId="77777777" w:rsidR="00587C10" w:rsidRPr="00587C10" w:rsidRDefault="00587C10" w:rsidP="00587C10">
          <w:pPr>
            <w:rPr>
              <w:noProof/>
            </w:rPr>
          </w:pPr>
          <w:r w:rsidRPr="00587C10">
            <w:rPr>
              <w:lang w:eastAsia="en-AU"/>
            </w:rPr>
            <w:t>I</w:t>
          </w:r>
          <w:r w:rsidRPr="00587C10">
            <w:rPr>
              <w:noProof/>
            </w:rPr>
            <w:t xml:space="preserve">nsert any key messages to be communicated to the community and these may include some or all of the following examples: </w:t>
          </w:r>
        </w:p>
        <w:p w14:paraId="46929CAD" w14:textId="77777777" w:rsidR="00587C10" w:rsidRPr="00587C10" w:rsidRDefault="00587C10" w:rsidP="00587C10">
          <w:pPr>
            <w:pStyle w:val="ListParagraph"/>
            <w:numPr>
              <w:ilvl w:val="0"/>
              <w:numId w:val="16"/>
            </w:numPr>
          </w:pPr>
          <w:r w:rsidRPr="00587C10">
            <w:t>The location of the Project is shown in Figure 1.</w:t>
          </w:r>
        </w:p>
        <w:p w14:paraId="0191637B" w14:textId="77777777" w:rsidR="00587C10" w:rsidRPr="00587C10" w:rsidRDefault="00587C10" w:rsidP="00587C10">
          <w:pPr>
            <w:pStyle w:val="ListParagraph"/>
            <w:numPr>
              <w:ilvl w:val="0"/>
              <w:numId w:val="16"/>
            </w:numPr>
          </w:pPr>
          <w:r w:rsidRPr="00587C10">
            <w:t>The Precinct</w:t>
          </w:r>
          <w:r w:rsidRPr="00587C10">
            <w:rPr>
              <w:rFonts w:eastAsia="Times" w:cs="Arial"/>
              <w:lang w:eastAsia="en-AU"/>
            </w:rPr>
            <w:t xml:space="preserve"> (</w:t>
          </w:r>
          <w:sdt>
            <w:sdtPr>
              <w:rPr>
                <w:rFonts w:eastAsia="Times" w:cs="Arial"/>
                <w:lang w:eastAsia="en-AU"/>
              </w:rPr>
              <w:id w:val="305200769"/>
              <w:placeholder>
                <w:docPart w:val="74969A94E7094601911C40ABA769E16A"/>
              </w:placeholder>
              <w:text/>
            </w:sdtPr>
            <w:sdtEndPr/>
            <w:sdtContent>
              <w:r w:rsidRPr="00587C10">
                <w:rPr>
                  <w:rFonts w:eastAsia="Times" w:cs="Arial"/>
                  <w:lang w:eastAsia="en-AU"/>
                </w:rPr>
                <w:t>[Insert ha]</w:t>
              </w:r>
            </w:sdtContent>
          </w:sdt>
          <w:r w:rsidRPr="00587C10">
            <w:rPr>
              <w:rFonts w:eastAsia="Times" w:cs="Arial"/>
              <w:lang w:eastAsia="en-AU"/>
            </w:rPr>
            <w:t>)</w:t>
          </w:r>
          <w:r w:rsidRPr="00587C10">
            <w:t xml:space="preserve"> will facilitate </w:t>
          </w:r>
          <w:r w:rsidRPr="00587C10">
            <w:rPr>
              <w:rFonts w:eastAsia="Times" w:cs="Arial"/>
              <w:lang w:eastAsia="en-AU"/>
            </w:rPr>
            <w:t xml:space="preserve">approximately </w:t>
          </w:r>
          <w:sdt>
            <w:sdtPr>
              <w:rPr>
                <w:rFonts w:eastAsia="Times" w:cs="Arial"/>
                <w:lang w:eastAsia="en-AU"/>
              </w:rPr>
              <w:id w:val="204600018"/>
              <w:placeholder>
                <w:docPart w:val="74969A94E7094601911C40ABA769E16A"/>
              </w:placeholder>
              <w:text/>
            </w:sdtPr>
            <w:sdtEndPr/>
            <w:sdtContent>
              <w:r w:rsidRPr="00587C10">
                <w:rPr>
                  <w:rFonts w:eastAsia="Times" w:cs="Arial"/>
                  <w:lang w:eastAsia="en-AU"/>
                </w:rPr>
                <w:t>[Insert no. dwellings]</w:t>
              </w:r>
            </w:sdtContent>
          </w:sdt>
          <w:r w:rsidRPr="00587C10">
            <w:rPr>
              <w:rFonts w:eastAsia="Times" w:cs="Arial"/>
              <w:lang w:eastAsia="en-AU"/>
            </w:rPr>
            <w:t xml:space="preserve"> dwellings to accommodate an expected population of </w:t>
          </w:r>
          <w:sdt>
            <w:sdtPr>
              <w:rPr>
                <w:rFonts w:eastAsia="Times" w:cs="Arial"/>
                <w:lang w:eastAsia="en-AU"/>
              </w:rPr>
              <w:id w:val="-590165912"/>
              <w:placeholder>
                <w:docPart w:val="865C0EFF304D4772B19EF62DE9716C67"/>
              </w:placeholder>
              <w:text/>
            </w:sdtPr>
            <w:sdtEndPr/>
            <w:sdtContent>
              <w:r w:rsidRPr="00587C10">
                <w:rPr>
                  <w:rFonts w:eastAsia="Times" w:cs="Arial"/>
                  <w:lang w:eastAsia="en-AU"/>
                </w:rPr>
                <w:t>[Insert no. residents]</w:t>
              </w:r>
            </w:sdtContent>
          </w:sdt>
          <w:r w:rsidRPr="00587C10">
            <w:rPr>
              <w:rFonts w:eastAsia="Times" w:cs="Arial"/>
              <w:lang w:eastAsia="en-AU"/>
            </w:rPr>
            <w:t xml:space="preserve"> residents. </w:t>
          </w:r>
        </w:p>
        <w:p w14:paraId="41A215DD" w14:textId="77777777" w:rsidR="00587C10" w:rsidRPr="00587C10" w:rsidRDefault="00587C10" w:rsidP="00587C10">
          <w:r w:rsidRPr="00587C10">
            <w:t>Note: The total number of dwellings and people have been identified by the Proponent and are subject to detailed review/assessment by Council officers.</w:t>
          </w:r>
        </w:p>
        <w:p w14:paraId="022D9143" w14:textId="77777777" w:rsidR="00587C10" w:rsidRPr="00587C10" w:rsidRDefault="00587C10" w:rsidP="00587C10">
          <w:pPr>
            <w:pStyle w:val="ListParagraph"/>
            <w:numPr>
              <w:ilvl w:val="0"/>
              <w:numId w:val="17"/>
            </w:numPr>
          </w:pPr>
          <w:r w:rsidRPr="00587C10">
            <w:t>The precinct will provide the services that are required for residents and the new community, including:</w:t>
          </w:r>
        </w:p>
        <w:p w14:paraId="292A6B58" w14:textId="77777777" w:rsidR="00587C10" w:rsidRPr="00587C10" w:rsidRDefault="00587C10" w:rsidP="00587C10">
          <w:pPr>
            <w:pStyle w:val="ListParagraph"/>
            <w:numPr>
              <w:ilvl w:val="1"/>
              <w:numId w:val="17"/>
            </w:numPr>
          </w:pPr>
          <w:r w:rsidRPr="00587C10">
            <w:t>a neighbourhood centre;</w:t>
          </w:r>
        </w:p>
        <w:p w14:paraId="5B64C4B1" w14:textId="77777777" w:rsidR="00587C10" w:rsidRPr="00587C10" w:rsidRDefault="00587C10" w:rsidP="00587C10">
          <w:pPr>
            <w:pStyle w:val="ListParagraph"/>
            <w:numPr>
              <w:ilvl w:val="1"/>
              <w:numId w:val="17"/>
            </w:numPr>
          </w:pPr>
          <w:r w:rsidRPr="00587C10">
            <w:t xml:space="preserve">public open space; </w:t>
          </w:r>
        </w:p>
        <w:p w14:paraId="43DAB436" w14:textId="77777777" w:rsidR="00587C10" w:rsidRPr="00587C10" w:rsidRDefault="00587C10" w:rsidP="00587C10">
          <w:pPr>
            <w:pStyle w:val="ListParagraph"/>
            <w:numPr>
              <w:ilvl w:val="1"/>
              <w:numId w:val="17"/>
            </w:numPr>
          </w:pPr>
          <w:r w:rsidRPr="00587C10">
            <w:t xml:space="preserve">riparian corridors; </w:t>
          </w:r>
        </w:p>
        <w:p w14:paraId="38404366" w14:textId="77777777" w:rsidR="00587C10" w:rsidRPr="00587C10" w:rsidRDefault="00587C10" w:rsidP="00587C10">
          <w:pPr>
            <w:pStyle w:val="ListParagraph"/>
            <w:numPr>
              <w:ilvl w:val="1"/>
              <w:numId w:val="17"/>
            </w:numPr>
          </w:pPr>
          <w:r w:rsidRPr="00587C10">
            <w:t xml:space="preserve">walking and cycling paths; </w:t>
          </w:r>
        </w:p>
        <w:p w14:paraId="14667A59" w14:textId="77777777" w:rsidR="00587C10" w:rsidRPr="00587C10" w:rsidRDefault="00587C10" w:rsidP="00587C10">
          <w:pPr>
            <w:pStyle w:val="ListParagraph"/>
            <w:numPr>
              <w:ilvl w:val="1"/>
              <w:numId w:val="17"/>
            </w:numPr>
          </w:pPr>
          <w:r w:rsidRPr="00587C10">
            <w:t>public transport connections, and</w:t>
          </w:r>
        </w:p>
        <w:p w14:paraId="3A705717" w14:textId="77777777" w:rsidR="00587C10" w:rsidRPr="00587C10" w:rsidRDefault="00587C10" w:rsidP="00587C10">
          <w:pPr>
            <w:pStyle w:val="ListParagraph"/>
            <w:numPr>
              <w:ilvl w:val="1"/>
              <w:numId w:val="17"/>
            </w:numPr>
          </w:pPr>
          <w:r w:rsidRPr="00587C10">
            <w:lastRenderedPageBreak/>
            <w:t>other required community infrastructure as determined through the assessment of the Project.</w:t>
          </w:r>
        </w:p>
        <w:p w14:paraId="02C9CE06" w14:textId="77777777" w:rsidR="00587C10" w:rsidRPr="00587C10" w:rsidRDefault="00587C10" w:rsidP="00587C10">
          <w:pPr>
            <w:pStyle w:val="ListParagraph"/>
            <w:numPr>
              <w:ilvl w:val="0"/>
              <w:numId w:val="17"/>
            </w:numPr>
          </w:pPr>
          <w:r w:rsidRPr="00587C10">
            <w:t>The Precinct will provide diversity in housing typologies and greater choice of housing types for the future community.</w:t>
          </w:r>
        </w:p>
        <w:p w14:paraId="12F1664B" w14:textId="77777777" w:rsidR="00587C10" w:rsidRPr="00587C10" w:rsidRDefault="00587C10" w:rsidP="00587C10">
          <w:pPr>
            <w:pStyle w:val="ListParagraph"/>
            <w:numPr>
              <w:ilvl w:val="0"/>
              <w:numId w:val="17"/>
            </w:numPr>
          </w:pPr>
          <w:r w:rsidRPr="00587C10">
            <w:t xml:space="preserve">The Precinct will be highly connected, with convenient access to public transport, public open spaces, facilities and amenities. </w:t>
          </w:r>
        </w:p>
        <w:p w14:paraId="51EE01DF" w14:textId="77777777" w:rsidR="00587C10" w:rsidRPr="00587C10" w:rsidRDefault="00587C10" w:rsidP="00587C10">
          <w:pPr>
            <w:pStyle w:val="ListParagraph"/>
            <w:numPr>
              <w:ilvl w:val="0"/>
              <w:numId w:val="17"/>
            </w:numPr>
          </w:pPr>
          <w:r w:rsidRPr="00587C10">
            <w:t>The Precinct will celebrate its natural environment through conservation of trees and riparian corridors and will create a sustainable place which addresses m urban heat, promotes resilience to climate change, and encourages an active, healthy and engaged community.</w:t>
          </w:r>
        </w:p>
        <w:p w14:paraId="32CAA274" w14:textId="77777777" w:rsidR="00587C10" w:rsidRDefault="00587C10" w:rsidP="00587C10">
          <w:pPr>
            <w:pStyle w:val="ListParagraph"/>
            <w:numPr>
              <w:ilvl w:val="0"/>
              <w:numId w:val="17"/>
            </w:numPr>
          </w:pPr>
          <w:r w:rsidRPr="00587C10">
            <w:t>Existing landowners and surrounding owners within the Precinct will be offered opportunities to provide input into the precinct planning process.</w:t>
          </w:r>
        </w:p>
        <w:p w14:paraId="22C6F8D6" w14:textId="77777777" w:rsidR="00DA05E5" w:rsidRPr="00587C10" w:rsidRDefault="00587C10" w:rsidP="00587C10">
          <w:pPr>
            <w:pStyle w:val="ListParagraph"/>
            <w:numPr>
              <w:ilvl w:val="0"/>
              <w:numId w:val="17"/>
            </w:numPr>
          </w:pPr>
          <w:r w:rsidRPr="00587C10">
            <w:t>The precinct planning process will be independent, transparent and free of bias.</w:t>
          </w:r>
        </w:p>
      </w:sdtContent>
    </w:sdt>
    <w:p w14:paraId="4644E22A" w14:textId="77777777" w:rsidR="00652796" w:rsidRDefault="00652796" w:rsidP="00652796">
      <w:pPr>
        <w:rPr>
          <w:lang w:eastAsia="en-AU"/>
        </w:rPr>
      </w:pPr>
    </w:p>
    <w:p w14:paraId="5BA5367B" w14:textId="77777777" w:rsidR="00587C10" w:rsidRDefault="00587C10" w:rsidP="00652796">
      <w:pPr>
        <w:rPr>
          <w:lang w:eastAsia="en-AU"/>
        </w:rPr>
      </w:pPr>
    </w:p>
    <w:p w14:paraId="6C27E2A0" w14:textId="77777777" w:rsidR="00F82433" w:rsidRDefault="00F82433">
      <w:pPr>
        <w:spacing w:after="160" w:line="259" w:lineRule="auto"/>
        <w:rPr>
          <w:b/>
          <w:bCs/>
          <w:color w:val="0088CE"/>
          <w:sz w:val="28"/>
          <w:szCs w:val="28"/>
          <w:lang w:eastAsia="en-AU"/>
        </w:rPr>
      </w:pPr>
      <w:r>
        <w:rPr>
          <w:lang w:eastAsia="en-AU"/>
        </w:rPr>
        <w:br w:type="page"/>
      </w:r>
    </w:p>
    <w:p w14:paraId="512DFB13" w14:textId="77777777" w:rsidR="00587C10" w:rsidRDefault="00587C10" w:rsidP="00587C10">
      <w:pPr>
        <w:pStyle w:val="Heading1"/>
        <w:numPr>
          <w:ilvl w:val="0"/>
          <w:numId w:val="10"/>
        </w:numPr>
        <w:rPr>
          <w:lang w:eastAsia="en-AU"/>
        </w:rPr>
      </w:pPr>
      <w:bookmarkStart w:id="7" w:name="_Toc182918062"/>
      <w:r>
        <w:rPr>
          <w:lang w:eastAsia="en-AU"/>
        </w:rPr>
        <w:lastRenderedPageBreak/>
        <w:t>Stakeholder Identification and Analysis</w:t>
      </w:r>
      <w:bookmarkEnd w:id="7"/>
    </w:p>
    <w:p w14:paraId="6C05F7EB" w14:textId="77777777" w:rsidR="00587C10" w:rsidRDefault="00587C10" w:rsidP="00587C10">
      <w:pPr>
        <w:pStyle w:val="Heading2"/>
        <w:rPr>
          <w:lang w:eastAsia="en-AU"/>
        </w:rPr>
      </w:pPr>
      <w:bookmarkStart w:id="8" w:name="_Toc182918063"/>
      <w:r>
        <w:rPr>
          <w:lang w:eastAsia="en-AU"/>
        </w:rPr>
        <w:t>3.1</w:t>
      </w:r>
      <w:r>
        <w:rPr>
          <w:lang w:eastAsia="en-AU"/>
        </w:rPr>
        <w:tab/>
        <w:t>Stakeholder Identification</w:t>
      </w:r>
      <w:bookmarkEnd w:id="8"/>
    </w:p>
    <w:p w14:paraId="3C04E16A" w14:textId="77777777" w:rsidR="00587C10" w:rsidRDefault="00587C10" w:rsidP="00587C10">
      <w:pPr>
        <w:jc w:val="both"/>
      </w:pPr>
      <w:r w:rsidRPr="001C7A79">
        <w:t xml:space="preserve">Stakeholders are identified as individuals or groups of people who may be affected by the outcome of the </w:t>
      </w:r>
      <w:r>
        <w:t>P</w:t>
      </w:r>
      <w:r w:rsidRPr="001C7A79">
        <w:t xml:space="preserve">roject. </w:t>
      </w:r>
      <w:r>
        <w:t>A list of potential stakeholders is provided in Table 1.</w:t>
      </w:r>
    </w:p>
    <w:p w14:paraId="224880D8" w14:textId="77777777" w:rsidR="00587C10" w:rsidRPr="001C7A79" w:rsidRDefault="00587C10" w:rsidP="00587C10">
      <w:pPr>
        <w:jc w:val="both"/>
      </w:pPr>
    </w:p>
    <w:p w14:paraId="52839012" w14:textId="77777777" w:rsidR="00587C10" w:rsidRDefault="00587C10" w:rsidP="00587C10">
      <w:r w:rsidRPr="001C7A79">
        <w:t>The Communication</w:t>
      </w:r>
      <w:r>
        <w:t xml:space="preserve"> and Engagement</w:t>
      </w:r>
      <w:r w:rsidRPr="001C7A79">
        <w:t xml:space="preserve"> Plan will be tailored to ensure that all audiences/stakeholders are adequately consulted at the relevant stages of the</w:t>
      </w:r>
      <w:r>
        <w:t xml:space="preserve"> Project</w:t>
      </w:r>
      <w:r w:rsidRPr="001C7A79">
        <w:t xml:space="preserve">. </w:t>
      </w:r>
    </w:p>
    <w:p w14:paraId="1C3AE5D2" w14:textId="77777777" w:rsidR="00587C10" w:rsidRDefault="00587C10" w:rsidP="00587C10"/>
    <w:p w14:paraId="1A8F769E" w14:textId="77777777" w:rsidR="00587C10" w:rsidRDefault="00587C10" w:rsidP="00587C10">
      <w:r w:rsidRPr="001C7A79">
        <w:t xml:space="preserve">The following section provides an analysis of each </w:t>
      </w:r>
      <w:r>
        <w:t xml:space="preserve">potential </w:t>
      </w:r>
      <w:r w:rsidRPr="001C7A79">
        <w:t>stakeholder, their level of interest/power and the method of consultation required for each stakeholder.</w:t>
      </w:r>
    </w:p>
    <w:p w14:paraId="0CC65043" w14:textId="77777777" w:rsidR="00587C10" w:rsidRDefault="00587C10" w:rsidP="00587C10"/>
    <w:p w14:paraId="2F01CB0B" w14:textId="77777777" w:rsidR="00587C10" w:rsidRDefault="00F82433" w:rsidP="00F82433">
      <w:pPr>
        <w:jc w:val="center"/>
      </w:pPr>
      <w:r>
        <w:rPr>
          <w:noProof/>
        </w:rPr>
        <w:drawing>
          <wp:inline distT="0" distB="0" distL="0" distR="0" wp14:anchorId="53BF847A" wp14:editId="754A0C44">
            <wp:extent cx="4105275" cy="4105275"/>
            <wp:effectExtent l="0" t="0" r="9525" b="9525"/>
            <wp:docPr id="186914304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43048" name="Picture 1" descr="A diagram of a diagra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5592" cy="4105592"/>
                    </a:xfrm>
                    <a:prstGeom prst="rect">
                      <a:avLst/>
                    </a:prstGeom>
                  </pic:spPr>
                </pic:pic>
              </a:graphicData>
            </a:graphic>
          </wp:inline>
        </w:drawing>
      </w:r>
    </w:p>
    <w:p w14:paraId="72D74161" w14:textId="77777777" w:rsidR="00587C10" w:rsidRDefault="00587C10" w:rsidP="00587C10"/>
    <w:p w14:paraId="46F42504" w14:textId="77777777" w:rsidR="00F82433" w:rsidRDefault="00F82433">
      <w:pPr>
        <w:spacing w:after="160" w:line="259" w:lineRule="auto"/>
      </w:pPr>
      <w:r>
        <w:br w:type="page"/>
      </w:r>
    </w:p>
    <w:p w14:paraId="1F3CF12F" w14:textId="77777777" w:rsidR="00587C10" w:rsidRDefault="00587C10" w:rsidP="00F82433">
      <w:pPr>
        <w:pStyle w:val="Heading2"/>
      </w:pPr>
      <w:bookmarkStart w:id="9" w:name="_Toc182918064"/>
      <w:r>
        <w:lastRenderedPageBreak/>
        <w:t>Table 1 – Potential Stakeholders and Consultation Approaches</w:t>
      </w:r>
      <w:bookmarkEnd w:id="9"/>
    </w:p>
    <w:tbl>
      <w:tblPr>
        <w:tblStyle w:val="TableGrid"/>
        <w:tblW w:w="878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38"/>
        <w:gridCol w:w="1567"/>
        <w:gridCol w:w="1595"/>
        <w:gridCol w:w="1429"/>
        <w:gridCol w:w="2755"/>
      </w:tblGrid>
      <w:tr w:rsidR="00F82433" w:rsidRPr="00F82433" w14:paraId="4676AE57" w14:textId="77777777" w:rsidTr="00F82433">
        <w:tc>
          <w:tcPr>
            <w:tcW w:w="1438" w:type="dxa"/>
            <w:shd w:val="clear" w:color="auto" w:fill="D9D9D9" w:themeFill="background1" w:themeFillShade="D9"/>
            <w:vAlign w:val="center"/>
          </w:tcPr>
          <w:p w14:paraId="7FFD4CAC" w14:textId="77777777" w:rsidR="00F82433" w:rsidRPr="00F82433" w:rsidRDefault="00F82433" w:rsidP="00F82433">
            <w:pPr>
              <w:rPr>
                <w:b/>
                <w:bCs/>
                <w:sz w:val="20"/>
                <w:szCs w:val="20"/>
                <w:lang w:val="en-US"/>
              </w:rPr>
            </w:pPr>
            <w:r w:rsidRPr="00F82433">
              <w:rPr>
                <w:b/>
                <w:bCs/>
                <w:sz w:val="20"/>
                <w:szCs w:val="20"/>
                <w:lang w:val="en-US"/>
              </w:rPr>
              <w:t>Potential Stakeholder</w:t>
            </w:r>
          </w:p>
        </w:tc>
        <w:tc>
          <w:tcPr>
            <w:tcW w:w="1567" w:type="dxa"/>
            <w:shd w:val="clear" w:color="auto" w:fill="D9D9D9" w:themeFill="background1" w:themeFillShade="D9"/>
            <w:vAlign w:val="center"/>
          </w:tcPr>
          <w:p w14:paraId="33734FF5" w14:textId="77777777" w:rsidR="00F82433" w:rsidRPr="00F82433" w:rsidRDefault="00F82433" w:rsidP="00F82433">
            <w:pPr>
              <w:rPr>
                <w:b/>
                <w:bCs/>
                <w:sz w:val="20"/>
                <w:szCs w:val="20"/>
                <w:lang w:val="en-US"/>
              </w:rPr>
            </w:pPr>
            <w:r w:rsidRPr="00F82433">
              <w:rPr>
                <w:b/>
                <w:bCs/>
                <w:sz w:val="20"/>
                <w:szCs w:val="20"/>
                <w:lang w:val="en-US"/>
              </w:rPr>
              <w:t>Power/Interest</w:t>
            </w:r>
          </w:p>
        </w:tc>
        <w:tc>
          <w:tcPr>
            <w:tcW w:w="1595" w:type="dxa"/>
            <w:shd w:val="clear" w:color="auto" w:fill="D9D9D9" w:themeFill="background1" w:themeFillShade="D9"/>
            <w:vAlign w:val="center"/>
          </w:tcPr>
          <w:p w14:paraId="69CF2C03" w14:textId="77777777" w:rsidR="00F82433" w:rsidRPr="00F82433" w:rsidRDefault="00F82433" w:rsidP="00F82433">
            <w:pPr>
              <w:rPr>
                <w:b/>
                <w:bCs/>
                <w:sz w:val="20"/>
                <w:szCs w:val="20"/>
                <w:lang w:val="en-US"/>
              </w:rPr>
            </w:pPr>
            <w:r w:rsidRPr="00F82433">
              <w:rPr>
                <w:b/>
                <w:bCs/>
                <w:sz w:val="20"/>
                <w:szCs w:val="20"/>
                <w:lang w:val="en-US"/>
              </w:rPr>
              <w:t>Method/Type of Consultation</w:t>
            </w:r>
          </w:p>
        </w:tc>
        <w:tc>
          <w:tcPr>
            <w:tcW w:w="1429" w:type="dxa"/>
            <w:shd w:val="clear" w:color="auto" w:fill="D9D9D9" w:themeFill="background1" w:themeFillShade="D9"/>
          </w:tcPr>
          <w:p w14:paraId="4BD87044" w14:textId="77777777" w:rsidR="00F82433" w:rsidRPr="00F82433" w:rsidRDefault="00F82433" w:rsidP="00F82433">
            <w:pPr>
              <w:rPr>
                <w:b/>
                <w:bCs/>
                <w:sz w:val="20"/>
                <w:szCs w:val="20"/>
                <w:lang w:val="en-US"/>
              </w:rPr>
            </w:pPr>
            <w:r w:rsidRPr="00F82433">
              <w:rPr>
                <w:b/>
                <w:bCs/>
                <w:sz w:val="20"/>
                <w:szCs w:val="20"/>
                <w:lang w:val="en-US"/>
              </w:rPr>
              <w:t>Frequency</w:t>
            </w:r>
          </w:p>
        </w:tc>
        <w:tc>
          <w:tcPr>
            <w:tcW w:w="2755" w:type="dxa"/>
            <w:shd w:val="clear" w:color="auto" w:fill="D9D9D9" w:themeFill="background1" w:themeFillShade="D9"/>
          </w:tcPr>
          <w:p w14:paraId="4957C03D" w14:textId="77777777" w:rsidR="00F82433" w:rsidRPr="00F82433" w:rsidRDefault="00F82433" w:rsidP="00F82433">
            <w:pPr>
              <w:rPr>
                <w:b/>
                <w:bCs/>
                <w:sz w:val="20"/>
                <w:szCs w:val="20"/>
                <w:lang w:val="en-US"/>
              </w:rPr>
            </w:pPr>
            <w:r w:rsidRPr="00F82433">
              <w:rPr>
                <w:b/>
                <w:bCs/>
                <w:sz w:val="20"/>
                <w:szCs w:val="20"/>
                <w:lang w:val="en-US"/>
              </w:rPr>
              <w:t>Responsibility</w:t>
            </w:r>
          </w:p>
        </w:tc>
      </w:tr>
      <w:tr w:rsidR="00F82433" w:rsidRPr="00F82433" w14:paraId="41DAB5F7" w14:textId="77777777" w:rsidTr="00F82433">
        <w:tc>
          <w:tcPr>
            <w:tcW w:w="1438" w:type="dxa"/>
          </w:tcPr>
          <w:p w14:paraId="520B12B3" w14:textId="77777777" w:rsidR="00F82433" w:rsidRPr="00F82433" w:rsidRDefault="00F82433" w:rsidP="00F82433">
            <w:pPr>
              <w:rPr>
                <w:sz w:val="20"/>
                <w:szCs w:val="20"/>
              </w:rPr>
            </w:pPr>
            <w:r w:rsidRPr="00F82433">
              <w:rPr>
                <w:sz w:val="20"/>
                <w:szCs w:val="20"/>
              </w:rPr>
              <w:t xml:space="preserve">Camden Council Officials (including Council Officers and Councillors) </w:t>
            </w:r>
          </w:p>
        </w:tc>
        <w:tc>
          <w:tcPr>
            <w:tcW w:w="1567" w:type="dxa"/>
          </w:tcPr>
          <w:p w14:paraId="0DD947BB" w14:textId="77777777" w:rsidR="00F82433" w:rsidRPr="00F82433" w:rsidRDefault="00F82433" w:rsidP="00F82433">
            <w:pPr>
              <w:rPr>
                <w:sz w:val="20"/>
                <w:szCs w:val="20"/>
                <w:lang w:val="en-US"/>
              </w:rPr>
            </w:pPr>
            <w:r w:rsidRPr="00F82433">
              <w:rPr>
                <w:sz w:val="20"/>
                <w:szCs w:val="20"/>
              </w:rPr>
              <w:t>Process owner</w:t>
            </w:r>
          </w:p>
        </w:tc>
        <w:tc>
          <w:tcPr>
            <w:tcW w:w="1595" w:type="dxa"/>
          </w:tcPr>
          <w:p w14:paraId="63A17738" w14:textId="77777777" w:rsidR="00F82433" w:rsidRPr="00F82433" w:rsidRDefault="00F82433" w:rsidP="00F82433">
            <w:pPr>
              <w:rPr>
                <w:sz w:val="20"/>
                <w:szCs w:val="20"/>
                <w:lang w:val="en-US"/>
              </w:rPr>
            </w:pPr>
            <w:r w:rsidRPr="00F82433">
              <w:rPr>
                <w:sz w:val="20"/>
                <w:szCs w:val="20"/>
              </w:rPr>
              <w:t>Inform/consult</w:t>
            </w:r>
          </w:p>
        </w:tc>
        <w:tc>
          <w:tcPr>
            <w:tcW w:w="1429" w:type="dxa"/>
          </w:tcPr>
          <w:p w14:paraId="44679894" w14:textId="77777777" w:rsidR="00F82433" w:rsidRPr="00F82433" w:rsidRDefault="00F82433" w:rsidP="00F82433">
            <w:pPr>
              <w:rPr>
                <w:sz w:val="20"/>
                <w:szCs w:val="20"/>
                <w:lang w:val="en-US"/>
              </w:rPr>
            </w:pPr>
            <w:r w:rsidRPr="00F82433">
              <w:rPr>
                <w:sz w:val="20"/>
                <w:szCs w:val="20"/>
              </w:rPr>
              <w:t xml:space="preserve">Ongoing </w:t>
            </w:r>
          </w:p>
        </w:tc>
        <w:tc>
          <w:tcPr>
            <w:tcW w:w="2755" w:type="dxa"/>
          </w:tcPr>
          <w:p w14:paraId="55553B8F" w14:textId="77777777" w:rsidR="00F82433" w:rsidRPr="00F82433" w:rsidRDefault="00F82433" w:rsidP="00F82433">
            <w:pPr>
              <w:rPr>
                <w:sz w:val="20"/>
                <w:szCs w:val="20"/>
              </w:rPr>
            </w:pPr>
            <w:r w:rsidRPr="00F82433">
              <w:rPr>
                <w:sz w:val="20"/>
                <w:szCs w:val="20"/>
              </w:rPr>
              <w:t xml:space="preserve">Responsible for decision making and delivery of rezoning. </w:t>
            </w:r>
          </w:p>
        </w:tc>
      </w:tr>
      <w:tr w:rsidR="00F82433" w:rsidRPr="00F82433" w14:paraId="7A5F206B" w14:textId="77777777" w:rsidTr="00F82433">
        <w:tc>
          <w:tcPr>
            <w:tcW w:w="1438" w:type="dxa"/>
          </w:tcPr>
          <w:p w14:paraId="7E839679" w14:textId="77777777" w:rsidR="00F82433" w:rsidRPr="00F82433" w:rsidRDefault="00F82433" w:rsidP="00F82433">
            <w:pPr>
              <w:rPr>
                <w:sz w:val="20"/>
                <w:szCs w:val="20"/>
                <w:lang w:val="en-US"/>
              </w:rPr>
            </w:pPr>
            <w:r w:rsidRPr="00F82433">
              <w:rPr>
                <w:sz w:val="20"/>
                <w:szCs w:val="20"/>
              </w:rPr>
              <w:t>Landowners (public and private, including landowner organisations)</w:t>
            </w:r>
          </w:p>
        </w:tc>
        <w:tc>
          <w:tcPr>
            <w:tcW w:w="1567" w:type="dxa"/>
          </w:tcPr>
          <w:p w14:paraId="1930A6AE" w14:textId="77777777" w:rsidR="00F82433" w:rsidRPr="00F82433" w:rsidRDefault="00F82433" w:rsidP="00F82433">
            <w:pPr>
              <w:rPr>
                <w:sz w:val="20"/>
                <w:szCs w:val="20"/>
                <w:lang w:val="en-US"/>
              </w:rPr>
            </w:pPr>
            <w:r w:rsidRPr="00F82433">
              <w:rPr>
                <w:sz w:val="20"/>
                <w:szCs w:val="20"/>
              </w:rPr>
              <w:t xml:space="preserve">Medium/ Medium </w:t>
            </w:r>
          </w:p>
        </w:tc>
        <w:tc>
          <w:tcPr>
            <w:tcW w:w="1595" w:type="dxa"/>
          </w:tcPr>
          <w:p w14:paraId="7A772B76" w14:textId="77777777" w:rsidR="00F82433" w:rsidRPr="00F82433" w:rsidRDefault="00F82433" w:rsidP="00F82433">
            <w:pPr>
              <w:rPr>
                <w:sz w:val="20"/>
                <w:szCs w:val="20"/>
                <w:lang w:val="en-US"/>
              </w:rPr>
            </w:pPr>
            <w:r w:rsidRPr="00F82433">
              <w:rPr>
                <w:sz w:val="20"/>
                <w:szCs w:val="20"/>
              </w:rPr>
              <w:t>Inform/consult</w:t>
            </w:r>
          </w:p>
        </w:tc>
        <w:tc>
          <w:tcPr>
            <w:tcW w:w="1429" w:type="dxa"/>
          </w:tcPr>
          <w:p w14:paraId="48CB4E4B" w14:textId="77777777" w:rsidR="00F82433" w:rsidRPr="00F82433" w:rsidRDefault="00F82433" w:rsidP="00F82433">
            <w:pPr>
              <w:rPr>
                <w:sz w:val="20"/>
                <w:szCs w:val="20"/>
                <w:lang w:val="en-US"/>
              </w:rPr>
            </w:pPr>
            <w:r w:rsidRPr="00F82433">
              <w:rPr>
                <w:sz w:val="20"/>
                <w:szCs w:val="20"/>
              </w:rPr>
              <w:t>Ongoing</w:t>
            </w:r>
          </w:p>
        </w:tc>
        <w:tc>
          <w:tcPr>
            <w:tcW w:w="2755" w:type="dxa"/>
          </w:tcPr>
          <w:p w14:paraId="3A8779F9" w14:textId="77777777" w:rsidR="00F82433" w:rsidRPr="00F82433" w:rsidRDefault="00F82433" w:rsidP="00F82433">
            <w:pPr>
              <w:rPr>
                <w:sz w:val="20"/>
                <w:szCs w:val="20"/>
              </w:rPr>
            </w:pPr>
            <w:r w:rsidRPr="00F82433">
              <w:rPr>
                <w:sz w:val="20"/>
                <w:szCs w:val="20"/>
              </w:rPr>
              <w:t xml:space="preserve">May initiate, provide consent to, or be a key stakeholder whose interests need to be considered in the precinct planning process. </w:t>
            </w:r>
          </w:p>
        </w:tc>
      </w:tr>
      <w:tr w:rsidR="00F82433" w:rsidRPr="00F82433" w14:paraId="77DEF05A" w14:textId="77777777" w:rsidTr="00F82433">
        <w:tc>
          <w:tcPr>
            <w:tcW w:w="1438" w:type="dxa"/>
          </w:tcPr>
          <w:p w14:paraId="2E6B9658" w14:textId="77777777" w:rsidR="00F82433" w:rsidRPr="00F82433" w:rsidRDefault="00F82433" w:rsidP="00F82433">
            <w:pPr>
              <w:rPr>
                <w:sz w:val="20"/>
                <w:szCs w:val="20"/>
                <w:lang w:val="en-US"/>
              </w:rPr>
            </w:pPr>
            <w:r w:rsidRPr="00F82433">
              <w:rPr>
                <w:sz w:val="20"/>
                <w:szCs w:val="20"/>
              </w:rPr>
              <w:t xml:space="preserve">Proponent/ Proponent Consultant </w:t>
            </w:r>
          </w:p>
        </w:tc>
        <w:tc>
          <w:tcPr>
            <w:tcW w:w="1567" w:type="dxa"/>
          </w:tcPr>
          <w:p w14:paraId="70736FFA" w14:textId="77777777" w:rsidR="00F82433" w:rsidRPr="00F82433" w:rsidRDefault="00F82433" w:rsidP="00F82433">
            <w:pPr>
              <w:rPr>
                <w:sz w:val="20"/>
                <w:szCs w:val="20"/>
                <w:lang w:val="en-US"/>
              </w:rPr>
            </w:pPr>
            <w:r w:rsidRPr="00F82433">
              <w:rPr>
                <w:sz w:val="20"/>
                <w:szCs w:val="20"/>
              </w:rPr>
              <w:t xml:space="preserve">Medium/High </w:t>
            </w:r>
          </w:p>
        </w:tc>
        <w:tc>
          <w:tcPr>
            <w:tcW w:w="1595" w:type="dxa"/>
          </w:tcPr>
          <w:p w14:paraId="179BCB00" w14:textId="77777777" w:rsidR="00F82433" w:rsidRPr="00F82433" w:rsidRDefault="00F82433" w:rsidP="00F82433">
            <w:pPr>
              <w:rPr>
                <w:sz w:val="20"/>
                <w:szCs w:val="20"/>
                <w:lang w:val="en-US"/>
              </w:rPr>
            </w:pPr>
            <w:r w:rsidRPr="00F82433">
              <w:rPr>
                <w:sz w:val="20"/>
                <w:szCs w:val="20"/>
              </w:rPr>
              <w:t xml:space="preserve">Inform/consult </w:t>
            </w:r>
          </w:p>
        </w:tc>
        <w:tc>
          <w:tcPr>
            <w:tcW w:w="1429" w:type="dxa"/>
          </w:tcPr>
          <w:p w14:paraId="4EC7782B" w14:textId="77777777" w:rsidR="00F82433" w:rsidRPr="00F82433" w:rsidRDefault="00F82433" w:rsidP="00F82433">
            <w:pPr>
              <w:rPr>
                <w:sz w:val="20"/>
                <w:szCs w:val="20"/>
                <w:lang w:val="en-US"/>
              </w:rPr>
            </w:pPr>
            <w:r w:rsidRPr="00F82433">
              <w:rPr>
                <w:sz w:val="20"/>
                <w:szCs w:val="20"/>
              </w:rPr>
              <w:t>Ongoing</w:t>
            </w:r>
          </w:p>
        </w:tc>
        <w:tc>
          <w:tcPr>
            <w:tcW w:w="2755" w:type="dxa"/>
          </w:tcPr>
          <w:p w14:paraId="5559FA2A" w14:textId="77777777" w:rsidR="00F82433" w:rsidRPr="00F82433" w:rsidRDefault="00F82433" w:rsidP="00F82433">
            <w:pPr>
              <w:rPr>
                <w:sz w:val="20"/>
                <w:szCs w:val="20"/>
              </w:rPr>
            </w:pPr>
            <w:r w:rsidRPr="00F82433">
              <w:rPr>
                <w:sz w:val="20"/>
                <w:szCs w:val="20"/>
              </w:rPr>
              <w:t>Initiates and assists in the precinct planning process.</w:t>
            </w:r>
          </w:p>
        </w:tc>
      </w:tr>
      <w:tr w:rsidR="00F82433" w:rsidRPr="00F82433" w14:paraId="6D875AFC" w14:textId="77777777" w:rsidTr="00F82433">
        <w:tc>
          <w:tcPr>
            <w:tcW w:w="1438" w:type="dxa"/>
          </w:tcPr>
          <w:p w14:paraId="3EB79765" w14:textId="77777777" w:rsidR="00F82433" w:rsidRPr="00F82433" w:rsidRDefault="00F82433" w:rsidP="00F82433">
            <w:pPr>
              <w:rPr>
                <w:sz w:val="20"/>
                <w:szCs w:val="20"/>
                <w:lang w:val="en-US"/>
              </w:rPr>
            </w:pPr>
            <w:r w:rsidRPr="00F82433">
              <w:rPr>
                <w:sz w:val="20"/>
                <w:szCs w:val="20"/>
              </w:rPr>
              <w:t xml:space="preserve">Camden PCG </w:t>
            </w:r>
          </w:p>
        </w:tc>
        <w:tc>
          <w:tcPr>
            <w:tcW w:w="1567" w:type="dxa"/>
          </w:tcPr>
          <w:p w14:paraId="2437CA58" w14:textId="77777777" w:rsidR="00F82433" w:rsidRPr="00F82433" w:rsidRDefault="00F82433" w:rsidP="00F82433">
            <w:pPr>
              <w:rPr>
                <w:sz w:val="20"/>
                <w:szCs w:val="20"/>
                <w:lang w:val="en-US"/>
              </w:rPr>
            </w:pPr>
            <w:r w:rsidRPr="00F82433">
              <w:rPr>
                <w:sz w:val="20"/>
                <w:szCs w:val="20"/>
              </w:rPr>
              <w:t>Critical</w:t>
            </w:r>
          </w:p>
        </w:tc>
        <w:tc>
          <w:tcPr>
            <w:tcW w:w="1595" w:type="dxa"/>
          </w:tcPr>
          <w:p w14:paraId="0B5A64D8" w14:textId="77777777" w:rsidR="00F82433" w:rsidRPr="00F82433" w:rsidRDefault="00F82433" w:rsidP="00F82433">
            <w:pPr>
              <w:rPr>
                <w:sz w:val="20"/>
                <w:szCs w:val="20"/>
              </w:rPr>
            </w:pPr>
            <w:r w:rsidRPr="00F82433">
              <w:rPr>
                <w:sz w:val="20"/>
                <w:szCs w:val="20"/>
              </w:rPr>
              <w:t>Involve/consult/</w:t>
            </w:r>
          </w:p>
          <w:p w14:paraId="25DB61E6" w14:textId="77777777" w:rsidR="00F82433" w:rsidRPr="00F82433" w:rsidRDefault="00F82433" w:rsidP="00F82433">
            <w:pPr>
              <w:rPr>
                <w:sz w:val="20"/>
                <w:szCs w:val="20"/>
                <w:lang w:val="en-US"/>
              </w:rPr>
            </w:pPr>
            <w:r w:rsidRPr="00F82433">
              <w:rPr>
                <w:sz w:val="20"/>
                <w:szCs w:val="20"/>
              </w:rPr>
              <w:t>collaborate</w:t>
            </w:r>
          </w:p>
        </w:tc>
        <w:tc>
          <w:tcPr>
            <w:tcW w:w="1429" w:type="dxa"/>
          </w:tcPr>
          <w:p w14:paraId="6C478D91" w14:textId="77777777" w:rsidR="00F82433" w:rsidRPr="00F82433" w:rsidRDefault="00F82433" w:rsidP="00F82433">
            <w:pPr>
              <w:rPr>
                <w:sz w:val="20"/>
                <w:szCs w:val="20"/>
                <w:lang w:val="en-US"/>
              </w:rPr>
            </w:pPr>
            <w:r w:rsidRPr="00F82433">
              <w:rPr>
                <w:sz w:val="20"/>
                <w:szCs w:val="20"/>
              </w:rPr>
              <w:t>Ongoing</w:t>
            </w:r>
          </w:p>
        </w:tc>
        <w:tc>
          <w:tcPr>
            <w:tcW w:w="2755" w:type="dxa"/>
          </w:tcPr>
          <w:p w14:paraId="100EEBCA" w14:textId="77777777" w:rsidR="00F82433" w:rsidRPr="00F82433" w:rsidRDefault="00F82433" w:rsidP="00F82433">
            <w:pPr>
              <w:rPr>
                <w:sz w:val="20"/>
                <w:szCs w:val="20"/>
              </w:rPr>
            </w:pPr>
            <w:r w:rsidRPr="00F82433">
              <w:rPr>
                <w:sz w:val="20"/>
                <w:szCs w:val="20"/>
              </w:rPr>
              <w:t xml:space="preserve">Responsible for </w:t>
            </w:r>
            <w:r w:rsidR="001A070B" w:rsidRPr="00F82433">
              <w:rPr>
                <w:sz w:val="20"/>
                <w:szCs w:val="20"/>
              </w:rPr>
              <w:t>coordinating timing, servicing of infrastructure,</w:t>
            </w:r>
            <w:r w:rsidRPr="00F82433">
              <w:rPr>
                <w:sz w:val="20"/>
                <w:szCs w:val="20"/>
              </w:rPr>
              <w:t xml:space="preserve"> and addressing blockages/delays in the process.</w:t>
            </w:r>
          </w:p>
          <w:p w14:paraId="27785E74" w14:textId="77777777" w:rsidR="00F82433" w:rsidRPr="00F82433" w:rsidRDefault="00F82433" w:rsidP="00F82433">
            <w:pPr>
              <w:rPr>
                <w:sz w:val="20"/>
                <w:szCs w:val="20"/>
              </w:rPr>
            </w:pPr>
          </w:p>
          <w:p w14:paraId="4FCC5936" w14:textId="77777777" w:rsidR="00F82433" w:rsidRPr="00F82433" w:rsidRDefault="00F82433" w:rsidP="00F82433">
            <w:pPr>
              <w:rPr>
                <w:sz w:val="20"/>
                <w:szCs w:val="20"/>
              </w:rPr>
            </w:pPr>
            <w:r w:rsidRPr="00F82433">
              <w:rPr>
                <w:sz w:val="20"/>
                <w:szCs w:val="20"/>
              </w:rPr>
              <w:t>If the Camden PCG ceases or is not operational, assistance from DPHI will be sought to facilitate the same outcome.</w:t>
            </w:r>
          </w:p>
        </w:tc>
      </w:tr>
      <w:tr w:rsidR="00F82433" w:rsidRPr="00F82433" w14:paraId="69AEFC4D" w14:textId="77777777" w:rsidTr="00F82433">
        <w:tc>
          <w:tcPr>
            <w:tcW w:w="1438" w:type="dxa"/>
          </w:tcPr>
          <w:p w14:paraId="7CBA64BD" w14:textId="77777777" w:rsidR="00F82433" w:rsidRPr="00F82433" w:rsidRDefault="00F82433" w:rsidP="00F82433">
            <w:pPr>
              <w:rPr>
                <w:sz w:val="20"/>
                <w:szCs w:val="20"/>
                <w:lang w:val="en-US"/>
              </w:rPr>
            </w:pPr>
            <w:r w:rsidRPr="00F82433">
              <w:rPr>
                <w:sz w:val="20"/>
                <w:szCs w:val="20"/>
              </w:rPr>
              <w:t>PCG</w:t>
            </w:r>
          </w:p>
        </w:tc>
        <w:tc>
          <w:tcPr>
            <w:tcW w:w="1567" w:type="dxa"/>
          </w:tcPr>
          <w:p w14:paraId="15B795C8" w14:textId="77777777" w:rsidR="00F82433" w:rsidRPr="00F82433" w:rsidRDefault="00F82433" w:rsidP="00F82433">
            <w:pPr>
              <w:rPr>
                <w:sz w:val="20"/>
                <w:szCs w:val="20"/>
                <w:lang w:val="en-US"/>
              </w:rPr>
            </w:pPr>
            <w:r w:rsidRPr="00F82433">
              <w:rPr>
                <w:sz w:val="20"/>
                <w:szCs w:val="20"/>
              </w:rPr>
              <w:t>Critical</w:t>
            </w:r>
          </w:p>
        </w:tc>
        <w:tc>
          <w:tcPr>
            <w:tcW w:w="1595" w:type="dxa"/>
          </w:tcPr>
          <w:p w14:paraId="3EF9DB85" w14:textId="77777777" w:rsidR="00F82433" w:rsidRPr="00F82433" w:rsidRDefault="00F82433" w:rsidP="00F82433">
            <w:pPr>
              <w:rPr>
                <w:sz w:val="20"/>
                <w:szCs w:val="20"/>
              </w:rPr>
            </w:pPr>
            <w:r w:rsidRPr="00F82433">
              <w:rPr>
                <w:sz w:val="20"/>
                <w:szCs w:val="20"/>
              </w:rPr>
              <w:t>Involve/consult/</w:t>
            </w:r>
          </w:p>
          <w:p w14:paraId="12674A32" w14:textId="77777777" w:rsidR="00F82433" w:rsidRPr="00F82433" w:rsidRDefault="00F82433" w:rsidP="00F82433">
            <w:pPr>
              <w:rPr>
                <w:sz w:val="20"/>
                <w:szCs w:val="20"/>
                <w:lang w:val="en-US"/>
              </w:rPr>
            </w:pPr>
            <w:r w:rsidRPr="00F82433">
              <w:rPr>
                <w:sz w:val="20"/>
                <w:szCs w:val="20"/>
              </w:rPr>
              <w:t>collaborate</w:t>
            </w:r>
          </w:p>
        </w:tc>
        <w:tc>
          <w:tcPr>
            <w:tcW w:w="1429" w:type="dxa"/>
          </w:tcPr>
          <w:p w14:paraId="1F962194" w14:textId="77777777" w:rsidR="00F82433" w:rsidRPr="00F82433" w:rsidRDefault="00F82433" w:rsidP="00F82433">
            <w:pPr>
              <w:rPr>
                <w:sz w:val="20"/>
                <w:szCs w:val="20"/>
                <w:lang w:val="en-US"/>
              </w:rPr>
            </w:pPr>
            <w:r w:rsidRPr="00F82433">
              <w:rPr>
                <w:sz w:val="20"/>
                <w:szCs w:val="20"/>
              </w:rPr>
              <w:t>Ongoing</w:t>
            </w:r>
          </w:p>
        </w:tc>
        <w:tc>
          <w:tcPr>
            <w:tcW w:w="2755" w:type="dxa"/>
          </w:tcPr>
          <w:p w14:paraId="5D92F432" w14:textId="77777777" w:rsidR="00F82433" w:rsidRPr="00F82433" w:rsidRDefault="00F82433" w:rsidP="00F82433">
            <w:pPr>
              <w:rPr>
                <w:sz w:val="20"/>
                <w:szCs w:val="20"/>
              </w:rPr>
            </w:pPr>
            <w:r w:rsidRPr="00F82433">
              <w:rPr>
                <w:sz w:val="20"/>
                <w:szCs w:val="20"/>
              </w:rPr>
              <w:t>Responsible for overseeing the assessment of the Project</w:t>
            </w:r>
          </w:p>
        </w:tc>
      </w:tr>
      <w:tr w:rsidR="00F82433" w:rsidRPr="00F82433" w14:paraId="616ECA8D" w14:textId="77777777" w:rsidTr="00F82433">
        <w:tc>
          <w:tcPr>
            <w:tcW w:w="1438" w:type="dxa"/>
          </w:tcPr>
          <w:p w14:paraId="79120384" w14:textId="77777777" w:rsidR="00F82433" w:rsidRPr="00F82433" w:rsidRDefault="00F82433" w:rsidP="00F82433">
            <w:pPr>
              <w:rPr>
                <w:sz w:val="20"/>
                <w:szCs w:val="20"/>
                <w:lang w:val="en-US"/>
              </w:rPr>
            </w:pPr>
            <w:r w:rsidRPr="00F82433">
              <w:rPr>
                <w:sz w:val="20"/>
                <w:szCs w:val="20"/>
              </w:rPr>
              <w:t>DPHI</w:t>
            </w:r>
          </w:p>
        </w:tc>
        <w:tc>
          <w:tcPr>
            <w:tcW w:w="1567" w:type="dxa"/>
          </w:tcPr>
          <w:p w14:paraId="431DCE39" w14:textId="77777777" w:rsidR="00F82433" w:rsidRPr="00F82433" w:rsidRDefault="00F82433" w:rsidP="00F82433">
            <w:pPr>
              <w:rPr>
                <w:sz w:val="20"/>
                <w:szCs w:val="20"/>
                <w:lang w:val="en-US"/>
              </w:rPr>
            </w:pPr>
            <w:r w:rsidRPr="00F82433">
              <w:rPr>
                <w:sz w:val="20"/>
                <w:szCs w:val="20"/>
              </w:rPr>
              <w:t>Critical</w:t>
            </w:r>
          </w:p>
        </w:tc>
        <w:tc>
          <w:tcPr>
            <w:tcW w:w="1595" w:type="dxa"/>
          </w:tcPr>
          <w:p w14:paraId="697D3081" w14:textId="77777777" w:rsidR="00F82433" w:rsidRPr="00F82433" w:rsidRDefault="00F82433" w:rsidP="00F82433">
            <w:pPr>
              <w:rPr>
                <w:sz w:val="20"/>
                <w:szCs w:val="20"/>
              </w:rPr>
            </w:pPr>
            <w:r w:rsidRPr="00F82433">
              <w:rPr>
                <w:sz w:val="20"/>
                <w:szCs w:val="20"/>
              </w:rPr>
              <w:t>Involve/consult/</w:t>
            </w:r>
          </w:p>
          <w:p w14:paraId="02BAAFDD" w14:textId="77777777" w:rsidR="00F82433" w:rsidRPr="00F82433" w:rsidRDefault="00F82433" w:rsidP="00F82433">
            <w:pPr>
              <w:rPr>
                <w:sz w:val="20"/>
                <w:szCs w:val="20"/>
                <w:lang w:val="en-US"/>
              </w:rPr>
            </w:pPr>
            <w:r w:rsidRPr="00F82433">
              <w:rPr>
                <w:sz w:val="20"/>
                <w:szCs w:val="20"/>
              </w:rPr>
              <w:t>collaborate</w:t>
            </w:r>
          </w:p>
        </w:tc>
        <w:tc>
          <w:tcPr>
            <w:tcW w:w="1429" w:type="dxa"/>
          </w:tcPr>
          <w:p w14:paraId="4EF97372" w14:textId="77777777" w:rsidR="00F82433" w:rsidRPr="00F82433" w:rsidRDefault="00F82433" w:rsidP="00F82433">
            <w:pPr>
              <w:rPr>
                <w:sz w:val="20"/>
                <w:szCs w:val="20"/>
                <w:lang w:val="en-US"/>
              </w:rPr>
            </w:pPr>
            <w:r w:rsidRPr="00F82433">
              <w:rPr>
                <w:sz w:val="20"/>
                <w:szCs w:val="20"/>
              </w:rPr>
              <w:t>Ongoing</w:t>
            </w:r>
          </w:p>
        </w:tc>
        <w:tc>
          <w:tcPr>
            <w:tcW w:w="2755" w:type="dxa"/>
          </w:tcPr>
          <w:p w14:paraId="52CEC52A" w14:textId="77777777" w:rsidR="00F82433" w:rsidRPr="00F82433" w:rsidRDefault="00F82433" w:rsidP="00F82433">
            <w:pPr>
              <w:rPr>
                <w:sz w:val="20"/>
                <w:szCs w:val="20"/>
              </w:rPr>
            </w:pPr>
            <w:r w:rsidRPr="00F82433">
              <w:rPr>
                <w:sz w:val="20"/>
                <w:szCs w:val="20"/>
              </w:rPr>
              <w:t>Responsible for finalisation of the SEPP amendment. .</w:t>
            </w:r>
          </w:p>
        </w:tc>
      </w:tr>
      <w:tr w:rsidR="00F82433" w:rsidRPr="00F82433" w14:paraId="1C3792F9" w14:textId="77777777" w:rsidTr="00F82433">
        <w:tc>
          <w:tcPr>
            <w:tcW w:w="1438" w:type="dxa"/>
          </w:tcPr>
          <w:p w14:paraId="725D6B72" w14:textId="77777777" w:rsidR="00F82433" w:rsidRPr="00F82433" w:rsidRDefault="00F82433" w:rsidP="00F82433">
            <w:pPr>
              <w:rPr>
                <w:sz w:val="20"/>
                <w:szCs w:val="20"/>
              </w:rPr>
            </w:pPr>
            <w:r w:rsidRPr="00F82433">
              <w:rPr>
                <w:sz w:val="20"/>
                <w:szCs w:val="20"/>
              </w:rPr>
              <w:t>NSW Government Agencies and service providers (e.g. Sydney Water)</w:t>
            </w:r>
          </w:p>
        </w:tc>
        <w:tc>
          <w:tcPr>
            <w:tcW w:w="1567" w:type="dxa"/>
          </w:tcPr>
          <w:p w14:paraId="04EFE7A8" w14:textId="77777777" w:rsidR="00F82433" w:rsidRPr="00F82433" w:rsidRDefault="00F82433" w:rsidP="00F82433">
            <w:pPr>
              <w:rPr>
                <w:sz w:val="20"/>
                <w:szCs w:val="20"/>
                <w:lang w:val="en-US"/>
              </w:rPr>
            </w:pPr>
            <w:r w:rsidRPr="00F82433">
              <w:rPr>
                <w:sz w:val="20"/>
                <w:szCs w:val="20"/>
              </w:rPr>
              <w:t xml:space="preserve">Critical </w:t>
            </w:r>
          </w:p>
        </w:tc>
        <w:tc>
          <w:tcPr>
            <w:tcW w:w="1595" w:type="dxa"/>
          </w:tcPr>
          <w:p w14:paraId="0296D999" w14:textId="77777777" w:rsidR="00F82433" w:rsidRPr="00F82433" w:rsidRDefault="00F82433" w:rsidP="00F82433">
            <w:pPr>
              <w:rPr>
                <w:sz w:val="20"/>
                <w:szCs w:val="20"/>
              </w:rPr>
            </w:pPr>
            <w:r w:rsidRPr="00F82433">
              <w:rPr>
                <w:sz w:val="20"/>
                <w:szCs w:val="20"/>
              </w:rPr>
              <w:t>Involve/consult/</w:t>
            </w:r>
          </w:p>
          <w:p w14:paraId="70267395" w14:textId="77777777" w:rsidR="00F82433" w:rsidRPr="00F82433" w:rsidRDefault="00F82433" w:rsidP="00F82433">
            <w:pPr>
              <w:rPr>
                <w:sz w:val="20"/>
                <w:szCs w:val="20"/>
              </w:rPr>
            </w:pPr>
            <w:r w:rsidRPr="00F82433">
              <w:rPr>
                <w:sz w:val="20"/>
                <w:szCs w:val="20"/>
              </w:rPr>
              <w:t>collaborate</w:t>
            </w:r>
          </w:p>
          <w:p w14:paraId="0E2D1365" w14:textId="77777777" w:rsidR="00F82433" w:rsidRPr="00F82433" w:rsidRDefault="00F82433" w:rsidP="00F82433">
            <w:pPr>
              <w:rPr>
                <w:sz w:val="20"/>
                <w:szCs w:val="20"/>
              </w:rPr>
            </w:pPr>
            <w:r w:rsidRPr="00F82433">
              <w:rPr>
                <w:sz w:val="20"/>
                <w:szCs w:val="20"/>
              </w:rPr>
              <w:t xml:space="preserve">(i.e. Camden PCG or alternative arrangement) </w:t>
            </w:r>
          </w:p>
          <w:p w14:paraId="724DC242" w14:textId="77777777" w:rsidR="00F82433" w:rsidRPr="00F82433" w:rsidRDefault="00F82433" w:rsidP="00F82433">
            <w:pPr>
              <w:rPr>
                <w:sz w:val="20"/>
                <w:szCs w:val="20"/>
              </w:rPr>
            </w:pPr>
          </w:p>
        </w:tc>
        <w:tc>
          <w:tcPr>
            <w:tcW w:w="1429" w:type="dxa"/>
          </w:tcPr>
          <w:p w14:paraId="2C226380" w14:textId="77777777" w:rsidR="00F82433" w:rsidRPr="00F82433" w:rsidRDefault="00F82433" w:rsidP="00F82433">
            <w:pPr>
              <w:rPr>
                <w:sz w:val="20"/>
                <w:szCs w:val="20"/>
                <w:lang w:val="en-US"/>
              </w:rPr>
            </w:pPr>
            <w:r w:rsidRPr="00F82433">
              <w:rPr>
                <w:sz w:val="20"/>
                <w:szCs w:val="20"/>
              </w:rPr>
              <w:t>Ongoing</w:t>
            </w:r>
          </w:p>
        </w:tc>
        <w:tc>
          <w:tcPr>
            <w:tcW w:w="2755" w:type="dxa"/>
          </w:tcPr>
          <w:p w14:paraId="3E4FF35A" w14:textId="77777777" w:rsidR="00F82433" w:rsidRPr="00F82433" w:rsidRDefault="00F82433" w:rsidP="00F82433">
            <w:pPr>
              <w:rPr>
                <w:sz w:val="20"/>
                <w:szCs w:val="20"/>
              </w:rPr>
            </w:pPr>
            <w:r w:rsidRPr="00F82433">
              <w:rPr>
                <w:sz w:val="20"/>
                <w:szCs w:val="20"/>
              </w:rPr>
              <w:t>Responsible for confirming timing of/and delivery of servicing infrastructure.</w:t>
            </w:r>
          </w:p>
        </w:tc>
      </w:tr>
      <w:tr w:rsidR="00F82433" w:rsidRPr="00F82433" w14:paraId="31FB227D" w14:textId="77777777" w:rsidTr="00F82433">
        <w:tc>
          <w:tcPr>
            <w:tcW w:w="1438" w:type="dxa"/>
          </w:tcPr>
          <w:p w14:paraId="1B0E14AE" w14:textId="77777777" w:rsidR="00F82433" w:rsidRPr="00F82433" w:rsidRDefault="00F82433" w:rsidP="00F82433">
            <w:pPr>
              <w:rPr>
                <w:sz w:val="20"/>
                <w:szCs w:val="20"/>
                <w:lang w:val="en-US"/>
              </w:rPr>
            </w:pPr>
            <w:r w:rsidRPr="00F82433">
              <w:rPr>
                <w:sz w:val="20"/>
                <w:szCs w:val="20"/>
              </w:rPr>
              <w:lastRenderedPageBreak/>
              <w:t>Aboriginal and Torres Strait Islander Communities</w:t>
            </w:r>
          </w:p>
        </w:tc>
        <w:tc>
          <w:tcPr>
            <w:tcW w:w="1567" w:type="dxa"/>
          </w:tcPr>
          <w:p w14:paraId="063C0FDC" w14:textId="77777777" w:rsidR="00F82433" w:rsidRPr="00F82433" w:rsidRDefault="00F82433" w:rsidP="00F82433">
            <w:pPr>
              <w:rPr>
                <w:sz w:val="20"/>
                <w:szCs w:val="20"/>
                <w:lang w:val="en-US"/>
              </w:rPr>
            </w:pPr>
            <w:r w:rsidRPr="00F82433">
              <w:rPr>
                <w:sz w:val="20"/>
                <w:szCs w:val="20"/>
              </w:rPr>
              <w:t>Medium/High</w:t>
            </w:r>
          </w:p>
        </w:tc>
        <w:tc>
          <w:tcPr>
            <w:tcW w:w="1595" w:type="dxa"/>
          </w:tcPr>
          <w:p w14:paraId="49392AB0" w14:textId="77777777" w:rsidR="00F82433" w:rsidRPr="00F82433" w:rsidRDefault="00F82433" w:rsidP="00F82433">
            <w:pPr>
              <w:rPr>
                <w:sz w:val="20"/>
                <w:szCs w:val="20"/>
                <w:lang w:val="en-US"/>
              </w:rPr>
            </w:pPr>
            <w:r w:rsidRPr="00F82433">
              <w:rPr>
                <w:sz w:val="20"/>
                <w:szCs w:val="20"/>
              </w:rPr>
              <w:t>Inform/consult</w:t>
            </w:r>
          </w:p>
        </w:tc>
        <w:tc>
          <w:tcPr>
            <w:tcW w:w="1429" w:type="dxa"/>
          </w:tcPr>
          <w:p w14:paraId="31276B85" w14:textId="77777777" w:rsidR="00F82433" w:rsidRPr="00F82433" w:rsidRDefault="00F82433" w:rsidP="00F82433">
            <w:pPr>
              <w:rPr>
                <w:sz w:val="20"/>
                <w:szCs w:val="20"/>
                <w:lang w:val="en-US"/>
              </w:rPr>
            </w:pPr>
            <w:r w:rsidRPr="00F82433">
              <w:rPr>
                <w:sz w:val="20"/>
                <w:szCs w:val="20"/>
              </w:rPr>
              <w:t>During/ post initial notification and public exhibition, - in the preparation of any Aboriginal Cultural Heritage Assessment and in addressing Connecting to Country requirements.</w:t>
            </w:r>
          </w:p>
        </w:tc>
        <w:tc>
          <w:tcPr>
            <w:tcW w:w="2755" w:type="dxa"/>
          </w:tcPr>
          <w:p w14:paraId="50548F07" w14:textId="77777777" w:rsidR="00F82433" w:rsidRPr="00F82433" w:rsidRDefault="00F82433" w:rsidP="00F82433">
            <w:pPr>
              <w:rPr>
                <w:sz w:val="20"/>
                <w:szCs w:val="20"/>
              </w:rPr>
            </w:pPr>
            <w:r w:rsidRPr="00F82433">
              <w:rPr>
                <w:sz w:val="20"/>
                <w:szCs w:val="20"/>
              </w:rPr>
              <w:t xml:space="preserve">Identifying potential for impact on cultural traditions and beliefs, cultural use of the land and any </w:t>
            </w:r>
            <w:r w:rsidR="001A070B" w:rsidRPr="00F82433">
              <w:rPr>
                <w:sz w:val="20"/>
                <w:szCs w:val="20"/>
              </w:rPr>
              <w:t>archaeological</w:t>
            </w:r>
            <w:r w:rsidRPr="00F82433">
              <w:rPr>
                <w:sz w:val="20"/>
                <w:szCs w:val="20"/>
              </w:rPr>
              <w:t xml:space="preserve"> artefacts on the site.</w:t>
            </w:r>
          </w:p>
          <w:p w14:paraId="56FFE4D8" w14:textId="77777777" w:rsidR="00F82433" w:rsidRPr="00F82433" w:rsidRDefault="00F82433" w:rsidP="00F82433">
            <w:pPr>
              <w:rPr>
                <w:sz w:val="20"/>
                <w:szCs w:val="20"/>
              </w:rPr>
            </w:pPr>
          </w:p>
        </w:tc>
      </w:tr>
      <w:tr w:rsidR="00F82433" w:rsidRPr="00F82433" w14:paraId="306099AE" w14:textId="77777777" w:rsidTr="00F82433">
        <w:tc>
          <w:tcPr>
            <w:tcW w:w="1438" w:type="dxa"/>
          </w:tcPr>
          <w:p w14:paraId="0A66DE18" w14:textId="77777777" w:rsidR="00F82433" w:rsidRPr="00F82433" w:rsidRDefault="00F82433" w:rsidP="00F82433">
            <w:pPr>
              <w:rPr>
                <w:sz w:val="20"/>
                <w:szCs w:val="20"/>
                <w:lang w:val="en-US"/>
              </w:rPr>
            </w:pPr>
            <w:r w:rsidRPr="00F82433">
              <w:rPr>
                <w:sz w:val="20"/>
                <w:szCs w:val="20"/>
              </w:rPr>
              <w:t xml:space="preserve">Adjoining/ nearby landowners </w:t>
            </w:r>
          </w:p>
        </w:tc>
        <w:tc>
          <w:tcPr>
            <w:tcW w:w="1567" w:type="dxa"/>
          </w:tcPr>
          <w:p w14:paraId="2762F98A" w14:textId="77777777" w:rsidR="00F82433" w:rsidRPr="00F82433" w:rsidRDefault="00F82433" w:rsidP="00F82433">
            <w:pPr>
              <w:rPr>
                <w:sz w:val="20"/>
                <w:szCs w:val="20"/>
                <w:lang w:val="en-US"/>
              </w:rPr>
            </w:pPr>
            <w:r w:rsidRPr="00F82433">
              <w:rPr>
                <w:sz w:val="20"/>
                <w:szCs w:val="20"/>
              </w:rPr>
              <w:t>Medium</w:t>
            </w:r>
          </w:p>
        </w:tc>
        <w:tc>
          <w:tcPr>
            <w:tcW w:w="1595" w:type="dxa"/>
          </w:tcPr>
          <w:p w14:paraId="1B0BED2A" w14:textId="77777777" w:rsidR="00F82433" w:rsidRPr="00F82433" w:rsidRDefault="00F82433" w:rsidP="00F82433">
            <w:pPr>
              <w:rPr>
                <w:sz w:val="20"/>
                <w:szCs w:val="20"/>
                <w:lang w:val="en-US"/>
              </w:rPr>
            </w:pPr>
            <w:r w:rsidRPr="00F82433">
              <w:rPr>
                <w:sz w:val="20"/>
                <w:szCs w:val="20"/>
              </w:rPr>
              <w:t>Inform/consult</w:t>
            </w:r>
          </w:p>
        </w:tc>
        <w:tc>
          <w:tcPr>
            <w:tcW w:w="1429" w:type="dxa"/>
          </w:tcPr>
          <w:p w14:paraId="3396296B" w14:textId="77777777" w:rsidR="00F82433" w:rsidRPr="00F82433" w:rsidRDefault="00F82433" w:rsidP="00F82433">
            <w:pPr>
              <w:rPr>
                <w:sz w:val="20"/>
                <w:szCs w:val="20"/>
                <w:lang w:val="en-US"/>
              </w:rPr>
            </w:pPr>
            <w:r w:rsidRPr="00F82433">
              <w:rPr>
                <w:sz w:val="20"/>
                <w:szCs w:val="20"/>
              </w:rPr>
              <w:t>Ongoing</w:t>
            </w:r>
          </w:p>
        </w:tc>
        <w:tc>
          <w:tcPr>
            <w:tcW w:w="2755" w:type="dxa"/>
          </w:tcPr>
          <w:p w14:paraId="22BFBA73" w14:textId="77777777" w:rsidR="00F82433" w:rsidRPr="00F82433" w:rsidRDefault="00F82433" w:rsidP="00F82433">
            <w:pPr>
              <w:rPr>
                <w:sz w:val="20"/>
                <w:szCs w:val="20"/>
              </w:rPr>
            </w:pPr>
            <w:r w:rsidRPr="00F82433">
              <w:rPr>
                <w:sz w:val="20"/>
                <w:szCs w:val="20"/>
              </w:rPr>
              <w:t>May be affected by future development of the precinct; inform the precinct planning process.</w:t>
            </w:r>
          </w:p>
        </w:tc>
      </w:tr>
      <w:tr w:rsidR="00F82433" w:rsidRPr="00F82433" w14:paraId="7D7909D0" w14:textId="77777777" w:rsidTr="00F82433">
        <w:tc>
          <w:tcPr>
            <w:tcW w:w="1438" w:type="dxa"/>
          </w:tcPr>
          <w:p w14:paraId="04F48221" w14:textId="77777777" w:rsidR="00F82433" w:rsidRPr="00F82433" w:rsidRDefault="00F82433" w:rsidP="00F82433">
            <w:pPr>
              <w:rPr>
                <w:sz w:val="20"/>
                <w:szCs w:val="20"/>
                <w:lang w:val="en-US"/>
              </w:rPr>
            </w:pPr>
            <w:r w:rsidRPr="00F82433">
              <w:rPr>
                <w:sz w:val="20"/>
                <w:szCs w:val="20"/>
              </w:rPr>
              <w:t>Submitters (during initial notification and public exhibition stage)</w:t>
            </w:r>
          </w:p>
        </w:tc>
        <w:tc>
          <w:tcPr>
            <w:tcW w:w="1567" w:type="dxa"/>
          </w:tcPr>
          <w:p w14:paraId="3330DE44" w14:textId="77777777" w:rsidR="00F82433" w:rsidRPr="00F82433" w:rsidRDefault="00F82433" w:rsidP="00F82433">
            <w:pPr>
              <w:rPr>
                <w:sz w:val="20"/>
                <w:szCs w:val="20"/>
                <w:lang w:val="en-US"/>
              </w:rPr>
            </w:pPr>
            <w:r w:rsidRPr="00F82433">
              <w:rPr>
                <w:sz w:val="20"/>
                <w:szCs w:val="20"/>
              </w:rPr>
              <w:t>Medium</w:t>
            </w:r>
          </w:p>
        </w:tc>
        <w:tc>
          <w:tcPr>
            <w:tcW w:w="1595" w:type="dxa"/>
          </w:tcPr>
          <w:p w14:paraId="74CBABF8" w14:textId="77777777" w:rsidR="00F82433" w:rsidRPr="00F82433" w:rsidRDefault="00F82433" w:rsidP="00F82433">
            <w:pPr>
              <w:rPr>
                <w:sz w:val="20"/>
                <w:szCs w:val="20"/>
                <w:lang w:val="en-US"/>
              </w:rPr>
            </w:pPr>
            <w:r w:rsidRPr="00F82433">
              <w:rPr>
                <w:sz w:val="20"/>
                <w:szCs w:val="20"/>
              </w:rPr>
              <w:t>Inform/consult</w:t>
            </w:r>
          </w:p>
        </w:tc>
        <w:tc>
          <w:tcPr>
            <w:tcW w:w="1429" w:type="dxa"/>
          </w:tcPr>
          <w:p w14:paraId="44913E0F" w14:textId="77777777" w:rsidR="00F82433" w:rsidRPr="00F82433" w:rsidRDefault="00F82433" w:rsidP="00F82433">
            <w:pPr>
              <w:rPr>
                <w:sz w:val="20"/>
                <w:szCs w:val="20"/>
                <w:lang w:val="en-US"/>
              </w:rPr>
            </w:pPr>
            <w:r w:rsidRPr="00F82433">
              <w:rPr>
                <w:sz w:val="20"/>
                <w:szCs w:val="20"/>
              </w:rPr>
              <w:t>During/ post initial notification and public exhibition</w:t>
            </w:r>
          </w:p>
        </w:tc>
        <w:tc>
          <w:tcPr>
            <w:tcW w:w="2755" w:type="dxa"/>
          </w:tcPr>
          <w:p w14:paraId="13068DC2" w14:textId="77777777" w:rsidR="00F82433" w:rsidRPr="00F82433" w:rsidRDefault="00F82433" w:rsidP="00F82433">
            <w:pPr>
              <w:rPr>
                <w:sz w:val="20"/>
                <w:szCs w:val="20"/>
              </w:rPr>
            </w:pPr>
            <w:r w:rsidRPr="00F82433">
              <w:rPr>
                <w:sz w:val="20"/>
                <w:szCs w:val="20"/>
              </w:rPr>
              <w:t>Inform the precinct planning process; may be affected by future development of the precinct.</w:t>
            </w:r>
          </w:p>
        </w:tc>
      </w:tr>
      <w:tr w:rsidR="00F82433" w:rsidRPr="00F82433" w14:paraId="5DEFDBD6" w14:textId="77777777" w:rsidTr="00F82433">
        <w:tc>
          <w:tcPr>
            <w:tcW w:w="1438" w:type="dxa"/>
          </w:tcPr>
          <w:p w14:paraId="277A7590" w14:textId="77777777" w:rsidR="00F82433" w:rsidRPr="00F82433" w:rsidRDefault="00F82433" w:rsidP="00F82433">
            <w:pPr>
              <w:rPr>
                <w:sz w:val="20"/>
                <w:szCs w:val="20"/>
                <w:lang w:val="en-US"/>
              </w:rPr>
            </w:pPr>
            <w:r w:rsidRPr="00F82433">
              <w:rPr>
                <w:sz w:val="20"/>
                <w:szCs w:val="20"/>
              </w:rPr>
              <w:t>Community</w:t>
            </w:r>
          </w:p>
        </w:tc>
        <w:tc>
          <w:tcPr>
            <w:tcW w:w="1567" w:type="dxa"/>
          </w:tcPr>
          <w:p w14:paraId="1FFCD8AD" w14:textId="77777777" w:rsidR="00F82433" w:rsidRPr="00F82433" w:rsidRDefault="00F82433" w:rsidP="00F82433">
            <w:pPr>
              <w:rPr>
                <w:sz w:val="20"/>
                <w:szCs w:val="20"/>
                <w:lang w:val="en-US"/>
              </w:rPr>
            </w:pPr>
            <w:r w:rsidRPr="00F82433">
              <w:rPr>
                <w:sz w:val="20"/>
                <w:szCs w:val="20"/>
              </w:rPr>
              <w:t>Low</w:t>
            </w:r>
          </w:p>
        </w:tc>
        <w:tc>
          <w:tcPr>
            <w:tcW w:w="1595" w:type="dxa"/>
          </w:tcPr>
          <w:p w14:paraId="421123A3" w14:textId="77777777" w:rsidR="00F82433" w:rsidRPr="00F82433" w:rsidRDefault="00F82433" w:rsidP="00F82433">
            <w:pPr>
              <w:rPr>
                <w:sz w:val="20"/>
                <w:szCs w:val="20"/>
                <w:lang w:val="en-US"/>
              </w:rPr>
            </w:pPr>
            <w:r w:rsidRPr="00F82433">
              <w:rPr>
                <w:sz w:val="20"/>
                <w:szCs w:val="20"/>
              </w:rPr>
              <w:t>Inform</w:t>
            </w:r>
          </w:p>
        </w:tc>
        <w:tc>
          <w:tcPr>
            <w:tcW w:w="1429" w:type="dxa"/>
          </w:tcPr>
          <w:p w14:paraId="2691064C" w14:textId="77777777" w:rsidR="00F82433" w:rsidRPr="00F82433" w:rsidRDefault="00F82433" w:rsidP="00F82433">
            <w:pPr>
              <w:rPr>
                <w:sz w:val="20"/>
                <w:szCs w:val="20"/>
                <w:lang w:val="en-US"/>
              </w:rPr>
            </w:pPr>
            <w:r w:rsidRPr="00F82433">
              <w:rPr>
                <w:sz w:val="20"/>
                <w:szCs w:val="20"/>
              </w:rPr>
              <w:t>As needed</w:t>
            </w:r>
          </w:p>
        </w:tc>
        <w:tc>
          <w:tcPr>
            <w:tcW w:w="2755" w:type="dxa"/>
          </w:tcPr>
          <w:p w14:paraId="24AB6289" w14:textId="77777777" w:rsidR="00F82433" w:rsidRPr="00F82433" w:rsidRDefault="00F82433" w:rsidP="00F82433">
            <w:pPr>
              <w:rPr>
                <w:sz w:val="20"/>
                <w:szCs w:val="20"/>
              </w:rPr>
            </w:pPr>
            <w:r w:rsidRPr="00F82433">
              <w:rPr>
                <w:sz w:val="20"/>
                <w:szCs w:val="20"/>
              </w:rPr>
              <w:t>May be affected by future development of the precinct.</w:t>
            </w:r>
          </w:p>
        </w:tc>
      </w:tr>
      <w:tr w:rsidR="00F82433" w:rsidRPr="00F82433" w14:paraId="154E8DCF" w14:textId="77777777" w:rsidTr="00F82433">
        <w:tc>
          <w:tcPr>
            <w:tcW w:w="1438" w:type="dxa"/>
          </w:tcPr>
          <w:p w14:paraId="55D1982D" w14:textId="77777777" w:rsidR="00F82433" w:rsidRPr="00F82433" w:rsidRDefault="00F82433" w:rsidP="00F82433">
            <w:pPr>
              <w:rPr>
                <w:sz w:val="20"/>
                <w:szCs w:val="20"/>
                <w:lang w:val="en-US"/>
              </w:rPr>
            </w:pPr>
            <w:r w:rsidRPr="00F82433">
              <w:rPr>
                <w:sz w:val="20"/>
                <w:szCs w:val="20"/>
              </w:rPr>
              <w:t>Local, State and Federal MPs</w:t>
            </w:r>
          </w:p>
        </w:tc>
        <w:tc>
          <w:tcPr>
            <w:tcW w:w="1567" w:type="dxa"/>
          </w:tcPr>
          <w:p w14:paraId="64C7E4B7" w14:textId="77777777" w:rsidR="00F82433" w:rsidRPr="00F82433" w:rsidRDefault="00F82433" w:rsidP="00F82433">
            <w:pPr>
              <w:rPr>
                <w:sz w:val="20"/>
                <w:szCs w:val="20"/>
                <w:lang w:val="en-US"/>
              </w:rPr>
            </w:pPr>
            <w:r w:rsidRPr="00F82433">
              <w:rPr>
                <w:sz w:val="20"/>
                <w:szCs w:val="20"/>
              </w:rPr>
              <w:t>High</w:t>
            </w:r>
          </w:p>
        </w:tc>
        <w:tc>
          <w:tcPr>
            <w:tcW w:w="1595" w:type="dxa"/>
          </w:tcPr>
          <w:p w14:paraId="639E2FAC" w14:textId="77777777" w:rsidR="00F82433" w:rsidRPr="00F82433" w:rsidRDefault="00F82433" w:rsidP="00F82433">
            <w:pPr>
              <w:rPr>
                <w:sz w:val="20"/>
                <w:szCs w:val="20"/>
                <w:lang w:val="en-US"/>
              </w:rPr>
            </w:pPr>
            <w:r w:rsidRPr="00F82433">
              <w:rPr>
                <w:sz w:val="20"/>
                <w:szCs w:val="20"/>
              </w:rPr>
              <w:t>Inform/consult</w:t>
            </w:r>
          </w:p>
        </w:tc>
        <w:tc>
          <w:tcPr>
            <w:tcW w:w="1429" w:type="dxa"/>
          </w:tcPr>
          <w:p w14:paraId="4697C89A" w14:textId="77777777" w:rsidR="00F82433" w:rsidRPr="00F82433" w:rsidRDefault="00F82433" w:rsidP="00F82433">
            <w:pPr>
              <w:rPr>
                <w:sz w:val="20"/>
                <w:szCs w:val="20"/>
                <w:lang w:val="en-US"/>
              </w:rPr>
            </w:pPr>
            <w:r w:rsidRPr="00F82433">
              <w:rPr>
                <w:sz w:val="20"/>
                <w:szCs w:val="20"/>
              </w:rPr>
              <w:t>Ongoing</w:t>
            </w:r>
          </w:p>
        </w:tc>
        <w:tc>
          <w:tcPr>
            <w:tcW w:w="2755" w:type="dxa"/>
          </w:tcPr>
          <w:p w14:paraId="47F7A418" w14:textId="77777777" w:rsidR="00F82433" w:rsidRPr="00F82433" w:rsidRDefault="00F82433" w:rsidP="00F82433">
            <w:pPr>
              <w:rPr>
                <w:sz w:val="20"/>
                <w:szCs w:val="20"/>
              </w:rPr>
            </w:pPr>
            <w:r w:rsidRPr="00F82433">
              <w:rPr>
                <w:sz w:val="20"/>
                <w:szCs w:val="20"/>
              </w:rPr>
              <w:t>Responsible for addressing/</w:t>
            </w:r>
          </w:p>
          <w:p w14:paraId="025F18FF" w14:textId="77777777" w:rsidR="00F82433" w:rsidRPr="00F82433" w:rsidRDefault="00F82433" w:rsidP="00F82433">
            <w:pPr>
              <w:rPr>
                <w:sz w:val="20"/>
                <w:szCs w:val="20"/>
              </w:rPr>
            </w:pPr>
            <w:r w:rsidRPr="00F82433">
              <w:rPr>
                <w:sz w:val="20"/>
                <w:szCs w:val="20"/>
              </w:rPr>
              <w:t>managing community concerns.</w:t>
            </w:r>
          </w:p>
        </w:tc>
      </w:tr>
      <w:tr w:rsidR="00F82433" w:rsidRPr="00F82433" w14:paraId="094992DA" w14:textId="77777777" w:rsidTr="00F82433">
        <w:tc>
          <w:tcPr>
            <w:tcW w:w="1438" w:type="dxa"/>
          </w:tcPr>
          <w:p w14:paraId="01A30743" w14:textId="77777777" w:rsidR="00F82433" w:rsidRPr="00F82433" w:rsidRDefault="00F82433" w:rsidP="00F82433">
            <w:pPr>
              <w:rPr>
                <w:sz w:val="20"/>
                <w:szCs w:val="20"/>
                <w:lang w:val="en-US"/>
              </w:rPr>
            </w:pPr>
            <w:r w:rsidRPr="00F82433">
              <w:rPr>
                <w:sz w:val="20"/>
                <w:szCs w:val="20"/>
              </w:rPr>
              <w:t xml:space="preserve">Council Committees </w:t>
            </w:r>
          </w:p>
        </w:tc>
        <w:tc>
          <w:tcPr>
            <w:tcW w:w="1567" w:type="dxa"/>
          </w:tcPr>
          <w:p w14:paraId="665A3D46" w14:textId="77777777" w:rsidR="00F82433" w:rsidRPr="00F82433" w:rsidRDefault="00F82433" w:rsidP="00F82433">
            <w:pPr>
              <w:rPr>
                <w:sz w:val="20"/>
                <w:szCs w:val="20"/>
                <w:lang w:val="en-US"/>
              </w:rPr>
            </w:pPr>
            <w:r w:rsidRPr="00F82433">
              <w:rPr>
                <w:sz w:val="20"/>
                <w:szCs w:val="20"/>
              </w:rPr>
              <w:t>Medium/High</w:t>
            </w:r>
          </w:p>
        </w:tc>
        <w:tc>
          <w:tcPr>
            <w:tcW w:w="1595" w:type="dxa"/>
          </w:tcPr>
          <w:p w14:paraId="2EED9F84" w14:textId="77777777" w:rsidR="00F82433" w:rsidRPr="00F82433" w:rsidRDefault="00F82433" w:rsidP="00F82433">
            <w:pPr>
              <w:rPr>
                <w:sz w:val="20"/>
                <w:szCs w:val="20"/>
                <w:lang w:val="en-US"/>
              </w:rPr>
            </w:pPr>
            <w:r w:rsidRPr="00F82433">
              <w:rPr>
                <w:sz w:val="20"/>
                <w:szCs w:val="20"/>
              </w:rPr>
              <w:t>Inform/consult</w:t>
            </w:r>
          </w:p>
        </w:tc>
        <w:tc>
          <w:tcPr>
            <w:tcW w:w="1429" w:type="dxa"/>
          </w:tcPr>
          <w:p w14:paraId="6D0D5E45" w14:textId="77777777" w:rsidR="00F82433" w:rsidRPr="00F82433" w:rsidRDefault="00F82433" w:rsidP="00F82433">
            <w:pPr>
              <w:rPr>
                <w:sz w:val="20"/>
                <w:szCs w:val="20"/>
                <w:lang w:val="en-US"/>
              </w:rPr>
            </w:pPr>
            <w:r w:rsidRPr="00F82433">
              <w:rPr>
                <w:sz w:val="20"/>
                <w:szCs w:val="20"/>
              </w:rPr>
              <w:t>As needed</w:t>
            </w:r>
          </w:p>
        </w:tc>
        <w:tc>
          <w:tcPr>
            <w:tcW w:w="2755" w:type="dxa"/>
          </w:tcPr>
          <w:p w14:paraId="34E67CAC" w14:textId="77777777" w:rsidR="00F82433" w:rsidRPr="00F82433" w:rsidRDefault="00F82433" w:rsidP="00F82433">
            <w:pPr>
              <w:rPr>
                <w:sz w:val="20"/>
                <w:szCs w:val="20"/>
              </w:rPr>
            </w:pPr>
            <w:r w:rsidRPr="00F82433">
              <w:rPr>
                <w:sz w:val="20"/>
                <w:szCs w:val="20"/>
              </w:rPr>
              <w:t>Provide advice on matters relevant to the committee; inform the precinct planning process.</w:t>
            </w:r>
          </w:p>
        </w:tc>
      </w:tr>
    </w:tbl>
    <w:p w14:paraId="669369CB" w14:textId="77777777" w:rsidR="00587C10" w:rsidRDefault="00587C10" w:rsidP="00587C10"/>
    <w:p w14:paraId="404E7E37" w14:textId="77777777" w:rsidR="00F82433" w:rsidRDefault="00F82433" w:rsidP="00587C10"/>
    <w:p w14:paraId="1E4CEC48" w14:textId="77777777" w:rsidR="00F82433" w:rsidRDefault="00F82433" w:rsidP="00587C10"/>
    <w:p w14:paraId="08115A01" w14:textId="77777777" w:rsidR="00F82433" w:rsidRDefault="00F82433">
      <w:pPr>
        <w:spacing w:after="160" w:line="259" w:lineRule="auto"/>
      </w:pPr>
      <w:r>
        <w:br w:type="page"/>
      </w:r>
    </w:p>
    <w:p w14:paraId="1CB695A8" w14:textId="77777777" w:rsidR="00F82433" w:rsidRDefault="00F82433" w:rsidP="00F82433">
      <w:pPr>
        <w:pStyle w:val="Heading1"/>
        <w:numPr>
          <w:ilvl w:val="0"/>
          <w:numId w:val="10"/>
        </w:numPr>
      </w:pPr>
      <w:bookmarkStart w:id="10" w:name="_Toc182918065"/>
      <w:r>
        <w:lastRenderedPageBreak/>
        <w:t>Communication and Engagement Plan</w:t>
      </w:r>
      <w:bookmarkEnd w:id="10"/>
    </w:p>
    <w:p w14:paraId="239817D6" w14:textId="77777777" w:rsidR="0050117F" w:rsidRPr="0050117F" w:rsidRDefault="0050117F" w:rsidP="0050117F">
      <w:pPr>
        <w:pStyle w:val="Heading2"/>
      </w:pPr>
      <w:bookmarkStart w:id="11" w:name="_Toc182918066"/>
      <w:r>
        <w:t>4.1</w:t>
      </w:r>
      <w:r>
        <w:tab/>
        <w:t>Plan Overview</w:t>
      </w:r>
      <w:bookmarkEnd w:id="11"/>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23455D" w:rsidRPr="008D2ADB" w14:paraId="093FF95E" w14:textId="77777777" w:rsidTr="007C1BBB">
        <w:sdt>
          <w:sdtPr>
            <w:rPr>
              <w:b/>
              <w:bCs/>
            </w:rPr>
            <w:id w:val="1752229783"/>
            <w:placeholder>
              <w:docPart w:val="A2D58A8D41AE479CBC5C575D75B4E3D0"/>
            </w:placeholder>
          </w:sdtPr>
          <w:sdtEndPr/>
          <w:sdtContent>
            <w:tc>
              <w:tcPr>
                <w:tcW w:w="9016" w:type="dxa"/>
                <w:shd w:val="clear" w:color="auto" w:fill="D9D9D9" w:themeFill="background1" w:themeFillShade="D9"/>
              </w:tcPr>
              <w:p w14:paraId="1CD7435D" w14:textId="77777777" w:rsidR="0023455D" w:rsidRPr="008D2ADB" w:rsidRDefault="0023455D" w:rsidP="000238ED">
                <w:pPr>
                  <w:spacing w:before="45" w:after="45"/>
                  <w:rPr>
                    <w:b/>
                    <w:bCs/>
                  </w:rPr>
                </w:pPr>
                <w:r>
                  <w:rPr>
                    <w:b/>
                    <w:bCs/>
                  </w:rPr>
                  <w:t>Insert Name of Project</w:t>
                </w:r>
              </w:p>
            </w:tc>
          </w:sdtContent>
        </w:sdt>
      </w:tr>
      <w:tr w:rsidR="0023455D" w14:paraId="30838BCB" w14:textId="77777777" w:rsidTr="001E0354">
        <w:sdt>
          <w:sdtPr>
            <w:id w:val="-1541046434"/>
            <w:placeholder>
              <w:docPart w:val="B6C8B9D84E294F0794DA76A9FC0EA3EA"/>
            </w:placeholder>
          </w:sdtPr>
          <w:sdtEndPr/>
          <w:sdtContent>
            <w:tc>
              <w:tcPr>
                <w:tcW w:w="9016" w:type="dxa"/>
              </w:tcPr>
              <w:p w14:paraId="764E2F90" w14:textId="77777777" w:rsidR="0023455D" w:rsidRDefault="0023455D" w:rsidP="000238ED">
                <w:r>
                  <w:t>Introduce and provide a background to the project.</w:t>
                </w:r>
              </w:p>
            </w:tc>
          </w:sdtContent>
        </w:sdt>
      </w:tr>
    </w:tbl>
    <w:p w14:paraId="4196B48D" w14:textId="77777777" w:rsidR="000433AE" w:rsidRDefault="000433AE" w:rsidP="000433AE">
      <w:pPr>
        <w:rPr>
          <w:lang w:eastAsia="en-AU"/>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23455D" w:rsidRPr="008D2ADB" w14:paraId="0F65200C" w14:textId="77777777" w:rsidTr="000238ED">
        <w:tc>
          <w:tcPr>
            <w:tcW w:w="9016" w:type="dxa"/>
            <w:shd w:val="clear" w:color="auto" w:fill="D9D9D9" w:themeFill="background1" w:themeFillShade="D9"/>
          </w:tcPr>
          <w:p w14:paraId="4D995BD7" w14:textId="77777777" w:rsidR="0023455D" w:rsidRPr="008D2ADB" w:rsidRDefault="00C24B54" w:rsidP="000238ED">
            <w:pPr>
              <w:spacing w:before="45" w:after="45"/>
              <w:rPr>
                <w:b/>
                <w:bCs/>
              </w:rPr>
            </w:pPr>
            <w:r>
              <w:rPr>
                <w:b/>
                <w:bCs/>
              </w:rPr>
              <w:t>Overview of the Project</w:t>
            </w:r>
          </w:p>
        </w:tc>
      </w:tr>
      <w:tr w:rsidR="0023455D" w14:paraId="38CF1E32" w14:textId="77777777" w:rsidTr="000238ED">
        <w:sdt>
          <w:sdtPr>
            <w:id w:val="-474834680"/>
            <w:placeholder>
              <w:docPart w:val="3DA48B85D9774F7390BE98BC4B3723F3"/>
            </w:placeholder>
          </w:sdtPr>
          <w:sdtEndPr/>
          <w:sdtContent>
            <w:tc>
              <w:tcPr>
                <w:tcW w:w="9016" w:type="dxa"/>
              </w:tcPr>
              <w:p w14:paraId="358B3724" w14:textId="77777777" w:rsidR="0023455D" w:rsidRDefault="00C24B54" w:rsidP="000238ED">
                <w:r>
                  <w:t>Provide an overview of the project.</w:t>
                </w:r>
              </w:p>
            </w:tc>
          </w:sdtContent>
        </w:sdt>
      </w:tr>
    </w:tbl>
    <w:p w14:paraId="7CC62DE4" w14:textId="77777777" w:rsidR="0023455D" w:rsidRDefault="0023455D" w:rsidP="000433AE">
      <w:pPr>
        <w:rPr>
          <w:lang w:eastAsia="en-AU"/>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C24B54" w:rsidRPr="008D2ADB" w14:paraId="53DE0A3E" w14:textId="77777777" w:rsidTr="000238ED">
        <w:tc>
          <w:tcPr>
            <w:tcW w:w="9016" w:type="dxa"/>
            <w:shd w:val="clear" w:color="auto" w:fill="D9D9D9" w:themeFill="background1" w:themeFillShade="D9"/>
          </w:tcPr>
          <w:p w14:paraId="59DB79D7" w14:textId="77777777" w:rsidR="00C24B54" w:rsidRPr="008D2ADB" w:rsidRDefault="00C24B54" w:rsidP="00C24B54">
            <w:pPr>
              <w:spacing w:before="45" w:after="45"/>
              <w:rPr>
                <w:b/>
                <w:bCs/>
              </w:rPr>
            </w:pPr>
            <w:r>
              <w:rPr>
                <w:b/>
                <w:bCs/>
              </w:rPr>
              <w:t>Planning Proposal Package</w:t>
            </w:r>
          </w:p>
        </w:tc>
      </w:tr>
      <w:tr w:rsidR="0023455D" w14:paraId="11843740" w14:textId="77777777" w:rsidTr="000238ED">
        <w:sdt>
          <w:sdtPr>
            <w:id w:val="7112380"/>
            <w:placeholder>
              <w:docPart w:val="C51A892722284B76BA86A83FCA695FD1"/>
            </w:placeholder>
          </w:sdtPr>
          <w:sdtEndPr/>
          <w:sdtContent>
            <w:tc>
              <w:tcPr>
                <w:tcW w:w="9016" w:type="dxa"/>
              </w:tcPr>
              <w:p w14:paraId="083BBDE6" w14:textId="77777777" w:rsidR="00C24B54" w:rsidRDefault="00C24B54" w:rsidP="000238ED">
                <w:r>
                  <w:t>The planning proposal package includes the following:</w:t>
                </w:r>
              </w:p>
              <w:sdt>
                <w:sdtPr>
                  <w:id w:val="-1891795759"/>
                  <w:placeholder>
                    <w:docPart w:val="B6C8B9D84E294F0794DA76A9FC0EA3EA"/>
                  </w:placeholder>
                  <w:showingPlcHdr/>
                  <w:text/>
                </w:sdtPr>
                <w:sdtEndPr/>
                <w:sdtContent>
                  <w:p w14:paraId="76F0DE11" w14:textId="77777777" w:rsidR="0023455D" w:rsidRDefault="001A070B" w:rsidP="00C24B54">
                    <w:pPr>
                      <w:pStyle w:val="ListParagraph"/>
                      <w:numPr>
                        <w:ilvl w:val="0"/>
                        <w:numId w:val="19"/>
                      </w:numPr>
                    </w:pPr>
                    <w:r w:rsidRPr="00143230">
                      <w:rPr>
                        <w:rStyle w:val="PlaceholderText"/>
                      </w:rPr>
                      <w:t>Click or tap here to enter text.</w:t>
                    </w:r>
                  </w:p>
                </w:sdtContent>
              </w:sdt>
            </w:tc>
          </w:sdtContent>
        </w:sdt>
      </w:tr>
    </w:tbl>
    <w:p w14:paraId="18485C82" w14:textId="77777777" w:rsidR="0023455D" w:rsidRDefault="0023455D" w:rsidP="000433AE">
      <w:pPr>
        <w:rPr>
          <w:lang w:eastAsia="en-AU"/>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C24B54" w:rsidRPr="008D2ADB" w14:paraId="5D715CAC" w14:textId="77777777" w:rsidTr="000238ED">
        <w:tc>
          <w:tcPr>
            <w:tcW w:w="9016" w:type="dxa"/>
            <w:shd w:val="clear" w:color="auto" w:fill="D9D9D9" w:themeFill="background1" w:themeFillShade="D9"/>
          </w:tcPr>
          <w:p w14:paraId="2B119AEE" w14:textId="77777777" w:rsidR="00C24B54" w:rsidRPr="008D2ADB" w:rsidRDefault="00C24B54" w:rsidP="00C24B54">
            <w:pPr>
              <w:spacing w:before="45" w:after="45"/>
              <w:rPr>
                <w:b/>
                <w:bCs/>
              </w:rPr>
            </w:pPr>
            <w:r>
              <w:rPr>
                <w:b/>
                <w:bCs/>
              </w:rPr>
              <w:t>Camden’s Community Participation Plan</w:t>
            </w:r>
          </w:p>
        </w:tc>
      </w:tr>
      <w:tr w:rsidR="0023455D" w14:paraId="6AA2D1B9" w14:textId="77777777" w:rsidTr="000238ED">
        <w:sdt>
          <w:sdtPr>
            <w:id w:val="-857738271"/>
            <w:placeholder>
              <w:docPart w:val="9FAF804481224D5D84BC2CD359758461"/>
            </w:placeholder>
          </w:sdtPr>
          <w:sdtEndPr/>
          <w:sdtContent>
            <w:tc>
              <w:tcPr>
                <w:tcW w:w="9016" w:type="dxa"/>
              </w:tcPr>
              <w:p w14:paraId="60FD25DF" w14:textId="77777777" w:rsidR="0023455D" w:rsidRDefault="00C24B54" w:rsidP="000238ED">
                <w:r>
                  <w:t>Camden Council’s Community Participation Plan encourages open and inclusive, easy, relevant, timely and meaningful opportunities for community participation. The community will have the opportunity to comment on proposed changes during the public exhibition period.</w:t>
                </w:r>
              </w:p>
            </w:tc>
          </w:sdtContent>
        </w:sdt>
      </w:tr>
    </w:tbl>
    <w:p w14:paraId="03548DC3" w14:textId="77777777" w:rsidR="0023455D" w:rsidRDefault="0023455D" w:rsidP="000433AE">
      <w:pPr>
        <w:rPr>
          <w:lang w:eastAsia="en-AU"/>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C24B54" w:rsidRPr="008D2ADB" w14:paraId="6EFFA449" w14:textId="77777777" w:rsidTr="000238ED">
        <w:tc>
          <w:tcPr>
            <w:tcW w:w="9016" w:type="dxa"/>
            <w:shd w:val="clear" w:color="auto" w:fill="D9D9D9" w:themeFill="background1" w:themeFillShade="D9"/>
          </w:tcPr>
          <w:p w14:paraId="5DCF265D" w14:textId="77777777" w:rsidR="00C24B54" w:rsidRPr="008D2ADB" w:rsidRDefault="00C24B54" w:rsidP="00C24B54">
            <w:pPr>
              <w:spacing w:before="45" w:after="45"/>
              <w:rPr>
                <w:b/>
                <w:bCs/>
              </w:rPr>
            </w:pPr>
            <w:r>
              <w:rPr>
                <w:b/>
                <w:bCs/>
              </w:rPr>
              <w:t>Stakeholders</w:t>
            </w:r>
          </w:p>
        </w:tc>
      </w:tr>
      <w:tr w:rsidR="0023455D" w14:paraId="1457E02C" w14:textId="77777777" w:rsidTr="000238ED">
        <w:sdt>
          <w:sdtPr>
            <w:id w:val="316536257"/>
            <w:placeholder>
              <w:docPart w:val="984C7C2CCC334264B339D508BDFDAD31"/>
            </w:placeholder>
          </w:sdtPr>
          <w:sdtEndPr/>
          <w:sdtContent>
            <w:tc>
              <w:tcPr>
                <w:tcW w:w="9016" w:type="dxa"/>
              </w:tcPr>
              <w:p w14:paraId="604E87F1" w14:textId="77777777" w:rsidR="00C24B54" w:rsidRDefault="00C24B54" w:rsidP="000238ED">
                <w:r>
                  <w:t>The people likely to be most interested in or affected by the project can be broadly described as:</w:t>
                </w:r>
              </w:p>
              <w:sdt>
                <w:sdtPr>
                  <w:id w:val="660669858"/>
                  <w:placeholder>
                    <w:docPart w:val="B6C8B9D84E294F0794DA76A9FC0EA3EA"/>
                  </w:placeholder>
                  <w:showingPlcHdr/>
                  <w:text/>
                </w:sdtPr>
                <w:sdtEndPr/>
                <w:sdtContent>
                  <w:p w14:paraId="3FC21978" w14:textId="77777777" w:rsidR="0023455D" w:rsidRDefault="001A070B" w:rsidP="00C24B54">
                    <w:pPr>
                      <w:pStyle w:val="ListParagraph"/>
                      <w:numPr>
                        <w:ilvl w:val="0"/>
                        <w:numId w:val="19"/>
                      </w:numPr>
                    </w:pPr>
                    <w:r w:rsidRPr="00143230">
                      <w:rPr>
                        <w:rStyle w:val="PlaceholderText"/>
                      </w:rPr>
                      <w:t>Click or tap here to enter text.</w:t>
                    </w:r>
                  </w:p>
                </w:sdtContent>
              </w:sdt>
            </w:tc>
          </w:sdtContent>
        </w:sdt>
      </w:tr>
    </w:tbl>
    <w:p w14:paraId="0A3FA7B8" w14:textId="77777777" w:rsidR="0023455D" w:rsidRDefault="0023455D" w:rsidP="000433AE">
      <w:pPr>
        <w:rPr>
          <w:lang w:eastAsia="en-AU"/>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C24B54" w:rsidRPr="008D2ADB" w14:paraId="14B19BFE" w14:textId="77777777" w:rsidTr="000238ED">
        <w:tc>
          <w:tcPr>
            <w:tcW w:w="9016" w:type="dxa"/>
            <w:shd w:val="clear" w:color="auto" w:fill="D9D9D9" w:themeFill="background1" w:themeFillShade="D9"/>
          </w:tcPr>
          <w:p w14:paraId="4711E601" w14:textId="77777777" w:rsidR="00C24B54" w:rsidRPr="008D2ADB" w:rsidRDefault="00C24B54" w:rsidP="00C24B54">
            <w:pPr>
              <w:spacing w:before="45" w:after="45"/>
              <w:rPr>
                <w:b/>
                <w:bCs/>
              </w:rPr>
            </w:pPr>
            <w:r>
              <w:rPr>
                <w:b/>
                <w:bCs/>
              </w:rPr>
              <w:t>Communication and Engagement Plan</w:t>
            </w:r>
          </w:p>
        </w:tc>
      </w:tr>
      <w:tr w:rsidR="0023455D" w14:paraId="799DFEEA" w14:textId="77777777" w:rsidTr="000238ED">
        <w:sdt>
          <w:sdtPr>
            <w:id w:val="-1397587277"/>
            <w:placeholder>
              <w:docPart w:val="F27830858DC047E8B1F73DA2785EEB42"/>
            </w:placeholder>
          </w:sdtPr>
          <w:sdtEndPr/>
          <w:sdtContent>
            <w:tc>
              <w:tcPr>
                <w:tcW w:w="9016" w:type="dxa"/>
              </w:tcPr>
              <w:p w14:paraId="7CBA1AC3" w14:textId="77777777" w:rsidR="00C24B54" w:rsidRDefault="00C24B54" w:rsidP="000238ED">
                <w:r>
                  <w:t>Consideration has been given to the likely interest and needs of stakeholders prior to preparing a Communication and Engagement Plan for the project.</w:t>
                </w:r>
              </w:p>
              <w:p w14:paraId="0AA1B396" w14:textId="77777777" w:rsidR="00C24B54" w:rsidRDefault="00C24B54" w:rsidP="000238ED"/>
              <w:p w14:paraId="787347FF" w14:textId="77777777" w:rsidR="0023455D" w:rsidRDefault="00C24B54" w:rsidP="000238ED">
                <w:r>
                  <w:t>A more detailed Communication and Engagement Plan will be prepared to identify tasks, specifically scope individual stakeholder needs and develop the associated engagement material.</w:t>
                </w:r>
              </w:p>
            </w:tc>
          </w:sdtContent>
        </w:sdt>
      </w:tr>
    </w:tbl>
    <w:p w14:paraId="3D494BD2" w14:textId="77777777" w:rsidR="0023455D" w:rsidRDefault="0023455D" w:rsidP="000433AE">
      <w:pPr>
        <w:rPr>
          <w:lang w:eastAsia="en-AU"/>
        </w:rPr>
      </w:pPr>
    </w:p>
    <w:p w14:paraId="3FEE9806" w14:textId="77777777" w:rsidR="0023455D" w:rsidRDefault="0023455D" w:rsidP="000433AE">
      <w:pPr>
        <w:rPr>
          <w:lang w:eastAsia="en-AU"/>
        </w:rPr>
      </w:pPr>
    </w:p>
    <w:p w14:paraId="3F4AE4C3" w14:textId="77777777" w:rsidR="00C90CDF" w:rsidRDefault="00C90CDF">
      <w:pPr>
        <w:spacing w:after="160" w:line="259" w:lineRule="auto"/>
        <w:rPr>
          <w:lang w:eastAsia="en-AU"/>
        </w:rPr>
      </w:pPr>
      <w:r>
        <w:rPr>
          <w:lang w:eastAsia="en-AU"/>
        </w:rPr>
        <w:br w:type="page"/>
      </w:r>
    </w:p>
    <w:p w14:paraId="3736EABA" w14:textId="77777777" w:rsidR="00C90CDF" w:rsidRDefault="0050117F" w:rsidP="00C90CDF">
      <w:pPr>
        <w:pStyle w:val="Heading2"/>
        <w:rPr>
          <w:lang w:eastAsia="en-AU"/>
        </w:rPr>
      </w:pPr>
      <w:bookmarkStart w:id="12" w:name="_Toc182918067"/>
      <w:r>
        <w:rPr>
          <w:lang w:eastAsia="en-AU"/>
        </w:rPr>
        <w:lastRenderedPageBreak/>
        <w:t>4.2</w:t>
      </w:r>
      <w:r>
        <w:rPr>
          <w:lang w:eastAsia="en-AU"/>
        </w:rPr>
        <w:tab/>
      </w:r>
      <w:r w:rsidR="00C90CDF">
        <w:rPr>
          <w:lang w:eastAsia="en-AU"/>
        </w:rPr>
        <w:t>Communication and Engagement Strategy</w:t>
      </w:r>
      <w:bookmarkEnd w:id="12"/>
    </w:p>
    <w:p w14:paraId="50D7ABE6" w14:textId="77777777" w:rsidR="00C90CDF" w:rsidRDefault="00C90CDF" w:rsidP="000433AE">
      <w:pPr>
        <w:rPr>
          <w:lang w:eastAsia="en-AU"/>
        </w:rPr>
      </w:pPr>
      <w:r>
        <w:rPr>
          <w:lang w:eastAsia="en-AU"/>
        </w:rPr>
        <w:t>These six pillars guide all communication and engagement activities delivered by Council.</w:t>
      </w:r>
    </w:p>
    <w:p w14:paraId="7CEA7795" w14:textId="77777777" w:rsidR="0023455D" w:rsidRDefault="0023455D" w:rsidP="000433AE">
      <w:pPr>
        <w:rPr>
          <w:lang w:eastAsia="en-AU"/>
        </w:rPr>
      </w:pPr>
    </w:p>
    <w:p w14:paraId="49FA97F3" w14:textId="77777777" w:rsidR="00C90CDF" w:rsidRDefault="00C90CDF" w:rsidP="000433AE">
      <w:pPr>
        <w:rPr>
          <w:lang w:eastAsia="en-AU"/>
        </w:rPr>
      </w:pPr>
      <w:r>
        <w:rPr>
          <w:noProof/>
        </w:rPr>
        <w:drawing>
          <wp:inline distT="0" distB="0" distL="0" distR="0" wp14:anchorId="34C585A3" wp14:editId="18A49EA6">
            <wp:extent cx="5731510" cy="1959325"/>
            <wp:effectExtent l="0" t="0" r="2540" b="3175"/>
            <wp:docPr id="1842936293"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36293" name="Picture 1" descr="A diagram of a diagram&#10;&#10;Description automatically generated with medium confidence"/>
                    <pic:cNvPicPr/>
                  </pic:nvPicPr>
                  <pic:blipFill>
                    <a:blip r:embed="rId17"/>
                    <a:stretch>
                      <a:fillRect/>
                    </a:stretch>
                  </pic:blipFill>
                  <pic:spPr>
                    <a:xfrm>
                      <a:off x="0" y="0"/>
                      <a:ext cx="5731510" cy="1959325"/>
                    </a:xfrm>
                    <a:prstGeom prst="rect">
                      <a:avLst/>
                    </a:prstGeom>
                  </pic:spPr>
                </pic:pic>
              </a:graphicData>
            </a:graphic>
          </wp:inline>
        </w:drawing>
      </w:r>
    </w:p>
    <w:p w14:paraId="2DA412D4" w14:textId="77777777" w:rsidR="00C90CDF" w:rsidRDefault="00C90CDF" w:rsidP="000433AE">
      <w:pPr>
        <w:rPr>
          <w:lang w:eastAsia="en-AU"/>
        </w:rPr>
      </w:pPr>
    </w:p>
    <w:p w14:paraId="0A7328C9" w14:textId="77777777" w:rsidR="00C90CDF" w:rsidRDefault="0050117F" w:rsidP="00C90CDF">
      <w:pPr>
        <w:pStyle w:val="Heading2"/>
        <w:rPr>
          <w:lang w:eastAsia="en-AU"/>
        </w:rPr>
      </w:pPr>
      <w:bookmarkStart w:id="13" w:name="_Toc182918068"/>
      <w:r>
        <w:rPr>
          <w:lang w:eastAsia="en-AU"/>
        </w:rPr>
        <w:t>4.3</w:t>
      </w:r>
      <w:r>
        <w:rPr>
          <w:lang w:eastAsia="en-AU"/>
        </w:rPr>
        <w:tab/>
      </w:r>
      <w:r w:rsidR="00C90CDF">
        <w:rPr>
          <w:lang w:eastAsia="en-AU"/>
        </w:rPr>
        <w:t>Initial Notification (Prior to Endorsement)</w:t>
      </w:r>
      <w:bookmarkEnd w:id="13"/>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5"/>
        <w:gridCol w:w="3005"/>
        <w:gridCol w:w="3006"/>
      </w:tblGrid>
      <w:tr w:rsidR="00631532" w:rsidRPr="008D2ADB" w14:paraId="6387E5EE" w14:textId="77777777" w:rsidTr="000238ED">
        <w:tc>
          <w:tcPr>
            <w:tcW w:w="9016" w:type="dxa"/>
            <w:gridSpan w:val="3"/>
            <w:shd w:val="clear" w:color="auto" w:fill="D9D9D9" w:themeFill="background1" w:themeFillShade="D9"/>
          </w:tcPr>
          <w:p w14:paraId="7EF04B5B" w14:textId="77777777" w:rsidR="00631532" w:rsidRPr="008D2ADB" w:rsidRDefault="00631532" w:rsidP="000238ED">
            <w:pPr>
              <w:spacing w:before="45" w:after="45"/>
              <w:rPr>
                <w:b/>
                <w:bCs/>
              </w:rPr>
            </w:pPr>
            <w:r>
              <w:rPr>
                <w:b/>
                <w:bCs/>
              </w:rPr>
              <w:t>Summary</w:t>
            </w:r>
          </w:p>
        </w:tc>
      </w:tr>
      <w:tr w:rsidR="00631532" w14:paraId="3AAA31DF" w14:textId="77777777" w:rsidTr="000238ED">
        <w:tc>
          <w:tcPr>
            <w:tcW w:w="9016" w:type="dxa"/>
            <w:gridSpan w:val="3"/>
          </w:tcPr>
          <w:p w14:paraId="6F8CCFAC" w14:textId="77777777" w:rsidR="00631532" w:rsidRDefault="00631532" w:rsidP="00631532">
            <w:r w:rsidRPr="00DB6FA8">
              <w:t>The main priorities of the pre-exhibition consultation is to</w:t>
            </w:r>
            <w:r>
              <w:t>:</w:t>
            </w:r>
          </w:p>
          <w:p w14:paraId="0807EF20" w14:textId="77777777" w:rsidR="00631532" w:rsidRDefault="00631532" w:rsidP="00631532">
            <w:pPr>
              <w:pStyle w:val="ListParagraph"/>
              <w:numPr>
                <w:ilvl w:val="0"/>
                <w:numId w:val="19"/>
              </w:numPr>
            </w:pPr>
            <w:r>
              <w:t>Seek input from government agencies</w:t>
            </w:r>
            <w:r w:rsidR="007D4180">
              <w:t>;</w:t>
            </w:r>
            <w:r>
              <w:t xml:space="preserve"> </w:t>
            </w:r>
          </w:p>
          <w:p w14:paraId="336D58FF" w14:textId="77777777" w:rsidR="00631532" w:rsidRDefault="00631532" w:rsidP="00631532">
            <w:pPr>
              <w:pStyle w:val="ListParagraph"/>
              <w:numPr>
                <w:ilvl w:val="0"/>
                <w:numId w:val="19"/>
              </w:numPr>
            </w:pPr>
            <w:r>
              <w:t xml:space="preserve">Seek feedback from </w:t>
            </w:r>
            <w:r w:rsidRPr="009C01B7">
              <w:t>local landowners, adjoining landowners</w:t>
            </w:r>
            <w:r w:rsidR="007D4180">
              <w:t>;</w:t>
            </w:r>
          </w:p>
          <w:p w14:paraId="04FBF539" w14:textId="77777777" w:rsidR="00631532" w:rsidRPr="00DB6FA8" w:rsidRDefault="00631532" w:rsidP="00631532">
            <w:pPr>
              <w:pStyle w:val="ListParagraph"/>
              <w:numPr>
                <w:ilvl w:val="0"/>
                <w:numId w:val="19"/>
              </w:numPr>
            </w:pPr>
            <w:r>
              <w:t>E</w:t>
            </w:r>
            <w:r w:rsidRPr="009C01B7">
              <w:t>ngage with</w:t>
            </w:r>
            <w:r>
              <w:t xml:space="preserve"> </w:t>
            </w:r>
            <w:r w:rsidRPr="00DB6FA8">
              <w:t xml:space="preserve">internal staff, Councillors </w:t>
            </w:r>
            <w:r>
              <w:t xml:space="preserve">and the Project Working and Control Groups </w:t>
            </w:r>
            <w:r w:rsidRPr="00DB6FA8">
              <w:t xml:space="preserve">to finalise the </w:t>
            </w:r>
            <w:r>
              <w:t>draft Planning Proposal</w:t>
            </w:r>
            <w:r w:rsidR="007D4180">
              <w:t>; and</w:t>
            </w:r>
          </w:p>
          <w:p w14:paraId="50FB433A" w14:textId="77777777" w:rsidR="00631532" w:rsidRPr="00DB6FA8" w:rsidRDefault="00631532" w:rsidP="00631532">
            <w:pPr>
              <w:pStyle w:val="ListParagraph"/>
              <w:numPr>
                <w:ilvl w:val="0"/>
                <w:numId w:val="19"/>
              </w:numPr>
            </w:pPr>
            <w:r>
              <w:t>F</w:t>
            </w:r>
            <w:r w:rsidRPr="00DB6FA8">
              <w:t>inalise Council’s Communication and Engagement approach for Public Exhibition and beyond.</w:t>
            </w:r>
          </w:p>
          <w:p w14:paraId="524EF8C3" w14:textId="77777777" w:rsidR="00631532" w:rsidRDefault="00631532" w:rsidP="00631532">
            <w:r w:rsidRPr="00DB6FA8">
              <w:t>Consider</w:t>
            </w:r>
            <w:r>
              <w:t xml:space="preserve"> </w:t>
            </w:r>
            <w:r w:rsidRPr="00DB6FA8">
              <w:t>the level of interest and needs of stakeholders during this phase of the project is provided in the table below.</w:t>
            </w:r>
          </w:p>
        </w:tc>
      </w:tr>
      <w:tr w:rsidR="00631532" w14:paraId="757DEC2C" w14:textId="77777777" w:rsidTr="00631532">
        <w:trPr>
          <w:trHeight w:val="315"/>
        </w:trPr>
        <w:tc>
          <w:tcPr>
            <w:tcW w:w="3005" w:type="dxa"/>
            <w:shd w:val="clear" w:color="auto" w:fill="D9D9D9" w:themeFill="background1" w:themeFillShade="D9"/>
          </w:tcPr>
          <w:p w14:paraId="2E481A78" w14:textId="77777777" w:rsidR="00631532" w:rsidRPr="00DB6FA8" w:rsidRDefault="00631532" w:rsidP="00631532">
            <w:r>
              <w:rPr>
                <w:b/>
                <w:bCs/>
              </w:rPr>
              <w:t>Communication</w:t>
            </w:r>
          </w:p>
        </w:tc>
        <w:tc>
          <w:tcPr>
            <w:tcW w:w="3005" w:type="dxa"/>
            <w:shd w:val="clear" w:color="auto" w:fill="D9D9D9" w:themeFill="background1" w:themeFillShade="D9"/>
          </w:tcPr>
          <w:p w14:paraId="1F2C3AFF" w14:textId="77777777" w:rsidR="00631532" w:rsidRPr="00DB6FA8" w:rsidRDefault="00631532" w:rsidP="00631532">
            <w:r>
              <w:rPr>
                <w:b/>
                <w:bCs/>
              </w:rPr>
              <w:t>Engagement</w:t>
            </w:r>
          </w:p>
        </w:tc>
        <w:tc>
          <w:tcPr>
            <w:tcW w:w="3006" w:type="dxa"/>
            <w:shd w:val="clear" w:color="auto" w:fill="D9D9D9" w:themeFill="background1" w:themeFillShade="D9"/>
          </w:tcPr>
          <w:p w14:paraId="7EE01476" w14:textId="77777777" w:rsidR="00631532" w:rsidRPr="00DB6FA8" w:rsidRDefault="00631532" w:rsidP="00631532">
            <w:r>
              <w:rPr>
                <w:b/>
                <w:bCs/>
              </w:rPr>
              <w:t>Key Stakeholders</w:t>
            </w:r>
          </w:p>
        </w:tc>
      </w:tr>
      <w:tr w:rsidR="00631532" w14:paraId="478727BD" w14:textId="77777777" w:rsidTr="00B47387">
        <w:trPr>
          <w:trHeight w:val="315"/>
        </w:trPr>
        <w:tc>
          <w:tcPr>
            <w:tcW w:w="3005" w:type="dxa"/>
          </w:tcPr>
          <w:p w14:paraId="7ADA572E" w14:textId="77777777" w:rsidR="00631532" w:rsidRDefault="00631532" w:rsidP="00B324F8">
            <w:pPr>
              <w:pStyle w:val="ListParagraph"/>
              <w:numPr>
                <w:ilvl w:val="0"/>
                <w:numId w:val="22"/>
              </w:numPr>
              <w:ind w:left="306" w:hanging="306"/>
            </w:pPr>
            <w:r>
              <w:t>Project</w:t>
            </w:r>
            <w:r w:rsidRPr="00DB6FA8">
              <w:t xml:space="preserve"> Working Groups and Meetings</w:t>
            </w:r>
          </w:p>
          <w:p w14:paraId="254F8203" w14:textId="77777777" w:rsidR="00631532" w:rsidRDefault="00631532" w:rsidP="00B324F8">
            <w:pPr>
              <w:pStyle w:val="ListParagraph"/>
              <w:numPr>
                <w:ilvl w:val="0"/>
                <w:numId w:val="22"/>
              </w:numPr>
              <w:ind w:left="306" w:hanging="306"/>
            </w:pPr>
            <w:r>
              <w:t>Project Control Group</w:t>
            </w:r>
          </w:p>
          <w:p w14:paraId="763B8221" w14:textId="77777777" w:rsidR="00631532" w:rsidRPr="00DB6FA8" w:rsidRDefault="00631532" w:rsidP="00B324F8">
            <w:pPr>
              <w:pStyle w:val="ListParagraph"/>
              <w:numPr>
                <w:ilvl w:val="0"/>
                <w:numId w:val="22"/>
              </w:numPr>
              <w:ind w:left="306" w:hanging="306"/>
            </w:pPr>
            <w:r>
              <w:t>Camden PCG</w:t>
            </w:r>
          </w:p>
          <w:p w14:paraId="63FC3268" w14:textId="77777777" w:rsidR="00631532" w:rsidRPr="00DB6FA8" w:rsidRDefault="00631532" w:rsidP="00B324F8">
            <w:pPr>
              <w:pStyle w:val="ListParagraph"/>
              <w:numPr>
                <w:ilvl w:val="0"/>
                <w:numId w:val="22"/>
              </w:numPr>
              <w:ind w:left="306" w:hanging="306"/>
            </w:pPr>
            <w:r w:rsidRPr="00DB6FA8">
              <w:t xml:space="preserve">Councillor briefing </w:t>
            </w:r>
          </w:p>
          <w:p w14:paraId="5D26BAE3" w14:textId="77777777" w:rsidR="00631532" w:rsidRDefault="00631532" w:rsidP="00B324F8">
            <w:pPr>
              <w:pStyle w:val="ListParagraph"/>
              <w:numPr>
                <w:ilvl w:val="0"/>
                <w:numId w:val="22"/>
              </w:numPr>
              <w:ind w:left="306" w:hanging="306"/>
            </w:pPr>
            <w:r w:rsidRPr="00DB6FA8">
              <w:t>Council Report</w:t>
            </w:r>
          </w:p>
          <w:p w14:paraId="31DC8104" w14:textId="77777777" w:rsidR="00B324F8" w:rsidRDefault="00631532" w:rsidP="00B324F8">
            <w:pPr>
              <w:pStyle w:val="ListParagraph"/>
              <w:numPr>
                <w:ilvl w:val="0"/>
                <w:numId w:val="22"/>
              </w:numPr>
              <w:ind w:left="306" w:hanging="306"/>
            </w:pPr>
            <w:r>
              <w:t>Letters and/or e-mail and/or telephone call</w:t>
            </w:r>
          </w:p>
          <w:sdt>
            <w:sdtPr>
              <w:id w:val="435259050"/>
              <w:placeholder>
                <w:docPart w:val="B6C8B9D84E294F0794DA76A9FC0EA3EA"/>
              </w:placeholder>
              <w:showingPlcHdr/>
              <w:text/>
            </w:sdtPr>
            <w:sdtEndPr/>
            <w:sdtContent>
              <w:p w14:paraId="734E352A" w14:textId="77777777" w:rsidR="00631532" w:rsidRPr="00631532" w:rsidRDefault="001A070B" w:rsidP="00B324F8">
                <w:pPr>
                  <w:pStyle w:val="ListParagraph"/>
                  <w:numPr>
                    <w:ilvl w:val="0"/>
                    <w:numId w:val="22"/>
                  </w:numPr>
                  <w:ind w:left="306" w:hanging="306"/>
                </w:pPr>
                <w:r w:rsidRPr="00143230">
                  <w:rPr>
                    <w:rStyle w:val="PlaceholderText"/>
                  </w:rPr>
                  <w:t>Click or tap here to enter text.</w:t>
                </w:r>
              </w:p>
            </w:sdtContent>
          </w:sdt>
        </w:tc>
        <w:tc>
          <w:tcPr>
            <w:tcW w:w="3005" w:type="dxa"/>
          </w:tcPr>
          <w:p w14:paraId="1A5A8DBD" w14:textId="77777777" w:rsidR="00631532" w:rsidRDefault="00631532" w:rsidP="00B324F8">
            <w:pPr>
              <w:pStyle w:val="ListParagraph"/>
              <w:numPr>
                <w:ilvl w:val="0"/>
                <w:numId w:val="22"/>
              </w:numPr>
              <w:ind w:left="283" w:hanging="283"/>
            </w:pPr>
            <w:r w:rsidRPr="00DB6FA8">
              <w:t>Internal feedback</w:t>
            </w:r>
            <w:r w:rsidR="00005901">
              <w:t>.</w:t>
            </w:r>
          </w:p>
          <w:p w14:paraId="1EFC3A58" w14:textId="77777777" w:rsidR="00631532" w:rsidRDefault="00631532" w:rsidP="00B324F8">
            <w:pPr>
              <w:pStyle w:val="ListParagraph"/>
              <w:numPr>
                <w:ilvl w:val="0"/>
                <w:numId w:val="22"/>
              </w:numPr>
              <w:ind w:left="283" w:hanging="283"/>
            </w:pPr>
            <w:r>
              <w:t>DPHI feedback</w:t>
            </w:r>
            <w:r w:rsidR="00005901">
              <w:t>.</w:t>
            </w:r>
          </w:p>
          <w:p w14:paraId="4D56FBAA" w14:textId="77777777" w:rsidR="00631532" w:rsidRPr="00DB6FA8" w:rsidRDefault="00631532" w:rsidP="00B324F8">
            <w:pPr>
              <w:pStyle w:val="ListParagraph"/>
              <w:numPr>
                <w:ilvl w:val="0"/>
                <w:numId w:val="22"/>
              </w:numPr>
              <w:ind w:left="283" w:hanging="283"/>
            </w:pPr>
            <w:r>
              <w:t>Other agency feedback</w:t>
            </w:r>
            <w:r w:rsidR="00005901">
              <w:t>.</w:t>
            </w:r>
          </w:p>
          <w:p w14:paraId="1D017D5B" w14:textId="77777777" w:rsidR="00631532" w:rsidRDefault="00631532" w:rsidP="00B324F8">
            <w:pPr>
              <w:pStyle w:val="ListParagraph"/>
              <w:numPr>
                <w:ilvl w:val="0"/>
                <w:numId w:val="22"/>
              </w:numPr>
              <w:ind w:left="283" w:hanging="283"/>
            </w:pPr>
            <w:r w:rsidRPr="00DB6FA8">
              <w:t>Councillor feedback</w:t>
            </w:r>
            <w:r w:rsidR="00005901">
              <w:t>.</w:t>
            </w:r>
          </w:p>
          <w:p w14:paraId="5D32C24E" w14:textId="77777777" w:rsidR="00B324F8" w:rsidRDefault="00631532" w:rsidP="00B324F8">
            <w:pPr>
              <w:pStyle w:val="ListParagraph"/>
              <w:numPr>
                <w:ilvl w:val="0"/>
                <w:numId w:val="22"/>
              </w:numPr>
              <w:ind w:left="283" w:hanging="283"/>
            </w:pPr>
            <w:r>
              <w:t>Landowner feedback</w:t>
            </w:r>
            <w:r w:rsidR="00005901">
              <w:t>.</w:t>
            </w:r>
          </w:p>
          <w:sdt>
            <w:sdtPr>
              <w:id w:val="-1690446233"/>
              <w:placeholder>
                <w:docPart w:val="B6C8B9D84E294F0794DA76A9FC0EA3EA"/>
              </w:placeholder>
              <w:showingPlcHdr/>
              <w:text/>
            </w:sdtPr>
            <w:sdtEndPr/>
            <w:sdtContent>
              <w:p w14:paraId="7F5517A7" w14:textId="77777777" w:rsidR="00631532" w:rsidRPr="00631532" w:rsidRDefault="001A070B" w:rsidP="00B324F8">
                <w:pPr>
                  <w:pStyle w:val="ListParagraph"/>
                  <w:numPr>
                    <w:ilvl w:val="0"/>
                    <w:numId w:val="22"/>
                  </w:numPr>
                  <w:ind w:left="283" w:hanging="283"/>
                </w:pPr>
                <w:r w:rsidRPr="00143230">
                  <w:rPr>
                    <w:rStyle w:val="PlaceholderText"/>
                  </w:rPr>
                  <w:t>Click or tap here to enter text.</w:t>
                </w:r>
              </w:p>
            </w:sdtContent>
          </w:sdt>
        </w:tc>
        <w:tc>
          <w:tcPr>
            <w:tcW w:w="3006" w:type="dxa"/>
          </w:tcPr>
          <w:p w14:paraId="7E796264" w14:textId="77777777" w:rsidR="00631532" w:rsidRDefault="00631532" w:rsidP="00B324F8">
            <w:pPr>
              <w:pStyle w:val="ListParagraph"/>
              <w:numPr>
                <w:ilvl w:val="0"/>
                <w:numId w:val="22"/>
              </w:numPr>
              <w:ind w:left="260" w:hanging="260"/>
            </w:pPr>
            <w:r w:rsidRPr="00DB6FA8">
              <w:t>Camden Council</w:t>
            </w:r>
            <w:r>
              <w:t xml:space="preserve"> Councillors</w:t>
            </w:r>
          </w:p>
          <w:p w14:paraId="11C098EE" w14:textId="77777777" w:rsidR="00631532" w:rsidRDefault="00631532" w:rsidP="00B324F8">
            <w:pPr>
              <w:pStyle w:val="ListParagraph"/>
              <w:numPr>
                <w:ilvl w:val="0"/>
                <w:numId w:val="22"/>
              </w:numPr>
              <w:ind w:left="260" w:hanging="260"/>
            </w:pPr>
            <w:r>
              <w:t>Council Officers</w:t>
            </w:r>
          </w:p>
          <w:p w14:paraId="24B7AD04" w14:textId="77777777" w:rsidR="00631532" w:rsidRDefault="00631532" w:rsidP="00B324F8">
            <w:pPr>
              <w:pStyle w:val="ListParagraph"/>
              <w:numPr>
                <w:ilvl w:val="0"/>
                <w:numId w:val="22"/>
              </w:numPr>
              <w:ind w:left="260" w:hanging="260"/>
            </w:pPr>
            <w:r w:rsidRPr="008A6654">
              <w:t>Land Owners</w:t>
            </w:r>
          </w:p>
          <w:p w14:paraId="35754207" w14:textId="77777777" w:rsidR="00B324F8" w:rsidRDefault="00631532" w:rsidP="00B324F8">
            <w:pPr>
              <w:pStyle w:val="ListParagraph"/>
              <w:numPr>
                <w:ilvl w:val="0"/>
                <w:numId w:val="22"/>
              </w:numPr>
              <w:ind w:left="260" w:hanging="260"/>
            </w:pPr>
            <w:r w:rsidRPr="00D83984">
              <w:t>D</w:t>
            </w:r>
            <w:r>
              <w:t>PHI</w:t>
            </w:r>
            <w:r w:rsidRPr="00D83984">
              <w:t xml:space="preserve"> and other government agencies</w:t>
            </w:r>
          </w:p>
          <w:sdt>
            <w:sdtPr>
              <w:id w:val="-1631008787"/>
              <w:placeholder>
                <w:docPart w:val="B6C8B9D84E294F0794DA76A9FC0EA3EA"/>
              </w:placeholder>
              <w:showingPlcHdr/>
              <w:text/>
            </w:sdtPr>
            <w:sdtEndPr/>
            <w:sdtContent>
              <w:p w14:paraId="6E72DCA2" w14:textId="77777777" w:rsidR="00631532" w:rsidRPr="00631532" w:rsidRDefault="001A070B" w:rsidP="00B324F8">
                <w:pPr>
                  <w:pStyle w:val="ListParagraph"/>
                  <w:numPr>
                    <w:ilvl w:val="0"/>
                    <w:numId w:val="22"/>
                  </w:numPr>
                  <w:ind w:left="260" w:hanging="260"/>
                </w:pPr>
                <w:r w:rsidRPr="00143230">
                  <w:rPr>
                    <w:rStyle w:val="PlaceholderText"/>
                  </w:rPr>
                  <w:t>Click or tap here to enter text.</w:t>
                </w:r>
              </w:p>
            </w:sdtContent>
          </w:sdt>
        </w:tc>
      </w:tr>
    </w:tbl>
    <w:p w14:paraId="270C654A" w14:textId="77777777" w:rsidR="00C90CDF" w:rsidRDefault="00C90CDF" w:rsidP="000433AE">
      <w:pPr>
        <w:rPr>
          <w:lang w:eastAsia="en-AU"/>
        </w:rPr>
      </w:pPr>
    </w:p>
    <w:p w14:paraId="21968361" w14:textId="77777777" w:rsidR="00B324F8" w:rsidRDefault="00B324F8">
      <w:pPr>
        <w:spacing w:after="160" w:line="259" w:lineRule="auto"/>
        <w:rPr>
          <w:b/>
          <w:bCs/>
          <w:lang w:eastAsia="en-AU"/>
        </w:rPr>
      </w:pPr>
      <w:r>
        <w:rPr>
          <w:lang w:eastAsia="en-AU"/>
        </w:rPr>
        <w:br w:type="page"/>
      </w:r>
    </w:p>
    <w:p w14:paraId="263ADC42" w14:textId="77777777" w:rsidR="00C90CDF" w:rsidRDefault="0050117F" w:rsidP="00C90CDF">
      <w:pPr>
        <w:pStyle w:val="Heading2"/>
        <w:rPr>
          <w:lang w:eastAsia="en-AU"/>
        </w:rPr>
      </w:pPr>
      <w:bookmarkStart w:id="14" w:name="_Toc182918069"/>
      <w:r>
        <w:rPr>
          <w:lang w:eastAsia="en-AU"/>
        </w:rPr>
        <w:lastRenderedPageBreak/>
        <w:t>4.4</w:t>
      </w:r>
      <w:r>
        <w:rPr>
          <w:lang w:eastAsia="en-AU"/>
        </w:rPr>
        <w:tab/>
      </w:r>
      <w:r w:rsidR="00C90CDF">
        <w:rPr>
          <w:lang w:eastAsia="en-AU"/>
        </w:rPr>
        <w:t>Assessment (Prior to Gateway)</w:t>
      </w:r>
      <w:bookmarkEnd w:id="14"/>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5"/>
        <w:gridCol w:w="3005"/>
        <w:gridCol w:w="3006"/>
      </w:tblGrid>
      <w:tr w:rsidR="00B324F8" w:rsidRPr="008D2ADB" w14:paraId="6C370A17" w14:textId="77777777" w:rsidTr="000238ED">
        <w:tc>
          <w:tcPr>
            <w:tcW w:w="9016" w:type="dxa"/>
            <w:gridSpan w:val="3"/>
            <w:shd w:val="clear" w:color="auto" w:fill="D9D9D9" w:themeFill="background1" w:themeFillShade="D9"/>
          </w:tcPr>
          <w:p w14:paraId="3B209669" w14:textId="77777777" w:rsidR="00B324F8" w:rsidRPr="008D2ADB" w:rsidRDefault="00B324F8" w:rsidP="000238ED">
            <w:pPr>
              <w:spacing w:before="45" w:after="45"/>
              <w:rPr>
                <w:b/>
                <w:bCs/>
              </w:rPr>
            </w:pPr>
            <w:r>
              <w:rPr>
                <w:b/>
                <w:bCs/>
              </w:rPr>
              <w:t>Summary</w:t>
            </w:r>
          </w:p>
        </w:tc>
      </w:tr>
      <w:tr w:rsidR="00B324F8" w14:paraId="6F89B050" w14:textId="77777777" w:rsidTr="000238ED">
        <w:tc>
          <w:tcPr>
            <w:tcW w:w="9016" w:type="dxa"/>
            <w:gridSpan w:val="3"/>
          </w:tcPr>
          <w:p w14:paraId="168B0D4B" w14:textId="77777777" w:rsidR="00B324F8" w:rsidRDefault="00B324F8" w:rsidP="00B324F8">
            <w:r w:rsidRPr="00DB6FA8">
              <w:t xml:space="preserve">The main priorities of the </w:t>
            </w:r>
            <w:r>
              <w:t>assessment stage is to</w:t>
            </w:r>
            <w:r w:rsidRPr="00D83984">
              <w:t xml:space="preserve"> update the community and key stakeholders on key project milestones (i.e. outcomes of initial notification, Local Planning Panel and Council meetings).</w:t>
            </w:r>
          </w:p>
        </w:tc>
      </w:tr>
      <w:tr w:rsidR="00B324F8" w14:paraId="227829FD" w14:textId="77777777" w:rsidTr="000238ED">
        <w:trPr>
          <w:trHeight w:val="315"/>
        </w:trPr>
        <w:tc>
          <w:tcPr>
            <w:tcW w:w="3005" w:type="dxa"/>
            <w:shd w:val="clear" w:color="auto" w:fill="D9D9D9" w:themeFill="background1" w:themeFillShade="D9"/>
          </w:tcPr>
          <w:p w14:paraId="103DE480" w14:textId="77777777" w:rsidR="00B324F8" w:rsidRPr="00DB6FA8" w:rsidRDefault="00B324F8" w:rsidP="000238ED">
            <w:r>
              <w:rPr>
                <w:b/>
                <w:bCs/>
              </w:rPr>
              <w:t>Communication</w:t>
            </w:r>
          </w:p>
        </w:tc>
        <w:tc>
          <w:tcPr>
            <w:tcW w:w="3005" w:type="dxa"/>
            <w:shd w:val="clear" w:color="auto" w:fill="D9D9D9" w:themeFill="background1" w:themeFillShade="D9"/>
          </w:tcPr>
          <w:p w14:paraId="3173CAA8" w14:textId="77777777" w:rsidR="00B324F8" w:rsidRPr="00DB6FA8" w:rsidRDefault="00B324F8" w:rsidP="000238ED">
            <w:r>
              <w:rPr>
                <w:b/>
                <w:bCs/>
              </w:rPr>
              <w:t>Engagement</w:t>
            </w:r>
          </w:p>
        </w:tc>
        <w:tc>
          <w:tcPr>
            <w:tcW w:w="3006" w:type="dxa"/>
            <w:shd w:val="clear" w:color="auto" w:fill="D9D9D9" w:themeFill="background1" w:themeFillShade="D9"/>
          </w:tcPr>
          <w:p w14:paraId="423265CC" w14:textId="77777777" w:rsidR="00B324F8" w:rsidRPr="00DB6FA8" w:rsidRDefault="00B324F8" w:rsidP="000238ED">
            <w:r>
              <w:rPr>
                <w:b/>
                <w:bCs/>
              </w:rPr>
              <w:t>Key Stakeholders</w:t>
            </w:r>
          </w:p>
        </w:tc>
      </w:tr>
      <w:tr w:rsidR="00B324F8" w14:paraId="0F8261AD" w14:textId="77777777" w:rsidTr="000238ED">
        <w:trPr>
          <w:trHeight w:val="315"/>
        </w:trPr>
        <w:tc>
          <w:tcPr>
            <w:tcW w:w="3005" w:type="dxa"/>
          </w:tcPr>
          <w:p w14:paraId="76EF9172" w14:textId="77777777" w:rsidR="00B324F8" w:rsidRPr="00B324F8" w:rsidRDefault="00B324F8" w:rsidP="00B324F8">
            <w:pPr>
              <w:pStyle w:val="ListParagraph"/>
              <w:numPr>
                <w:ilvl w:val="0"/>
                <w:numId w:val="22"/>
              </w:numPr>
              <w:ind w:left="306" w:hanging="306"/>
            </w:pPr>
            <w:r w:rsidRPr="00B324F8">
              <w:t>Project Working Groups and Meetings</w:t>
            </w:r>
          </w:p>
          <w:p w14:paraId="5FABA7A4" w14:textId="77777777" w:rsidR="00B324F8" w:rsidRPr="00B324F8" w:rsidRDefault="00B324F8" w:rsidP="00B324F8">
            <w:pPr>
              <w:pStyle w:val="ListParagraph"/>
              <w:numPr>
                <w:ilvl w:val="0"/>
                <w:numId w:val="22"/>
              </w:numPr>
              <w:ind w:left="306" w:hanging="306"/>
            </w:pPr>
            <w:r w:rsidRPr="00B324F8">
              <w:t>Project Control Group meetings and updates</w:t>
            </w:r>
          </w:p>
          <w:p w14:paraId="574B27B4" w14:textId="77777777" w:rsidR="00B324F8" w:rsidRPr="00B324F8" w:rsidRDefault="00B324F8" w:rsidP="00B324F8">
            <w:pPr>
              <w:pStyle w:val="ListParagraph"/>
              <w:numPr>
                <w:ilvl w:val="0"/>
                <w:numId w:val="22"/>
              </w:numPr>
              <w:ind w:left="306" w:hanging="306"/>
            </w:pPr>
            <w:r w:rsidRPr="00B324F8">
              <w:t>Camden PCG/DPHI meetings and updates</w:t>
            </w:r>
          </w:p>
          <w:p w14:paraId="793EF828" w14:textId="77777777" w:rsidR="00B324F8" w:rsidRPr="00B324F8" w:rsidRDefault="00B324F8" w:rsidP="00B324F8">
            <w:pPr>
              <w:pStyle w:val="ListParagraph"/>
              <w:numPr>
                <w:ilvl w:val="0"/>
                <w:numId w:val="22"/>
              </w:numPr>
              <w:ind w:left="306" w:hanging="306"/>
            </w:pPr>
            <w:r w:rsidRPr="00B324F8">
              <w:t xml:space="preserve">Councillor briefing </w:t>
            </w:r>
          </w:p>
          <w:p w14:paraId="7FC31994" w14:textId="77777777" w:rsidR="00B324F8" w:rsidRPr="00B324F8" w:rsidRDefault="00B324F8" w:rsidP="00B324F8">
            <w:pPr>
              <w:pStyle w:val="ListParagraph"/>
              <w:numPr>
                <w:ilvl w:val="0"/>
                <w:numId w:val="22"/>
              </w:numPr>
              <w:ind w:left="306" w:hanging="306"/>
            </w:pPr>
            <w:r w:rsidRPr="00B324F8">
              <w:t>Camden Local Planning Panel Report</w:t>
            </w:r>
          </w:p>
          <w:p w14:paraId="7AB93720" w14:textId="77777777" w:rsidR="00B324F8" w:rsidRPr="00B324F8" w:rsidRDefault="00B324F8" w:rsidP="00B324F8">
            <w:pPr>
              <w:pStyle w:val="ListParagraph"/>
              <w:numPr>
                <w:ilvl w:val="0"/>
                <w:numId w:val="22"/>
              </w:numPr>
              <w:ind w:left="306" w:hanging="306"/>
            </w:pPr>
            <w:r w:rsidRPr="00B324F8">
              <w:t>Council Report</w:t>
            </w:r>
          </w:p>
          <w:p w14:paraId="2E84CA47" w14:textId="77777777" w:rsidR="00B324F8" w:rsidRPr="00B324F8" w:rsidRDefault="00B324F8" w:rsidP="00B324F8">
            <w:pPr>
              <w:pStyle w:val="ListParagraph"/>
              <w:numPr>
                <w:ilvl w:val="0"/>
                <w:numId w:val="22"/>
              </w:numPr>
              <w:ind w:left="306" w:hanging="306"/>
            </w:pPr>
            <w:r w:rsidRPr="00B324F8">
              <w:t>Newsletter</w:t>
            </w:r>
          </w:p>
          <w:p w14:paraId="3750BED0" w14:textId="77777777" w:rsidR="00B324F8" w:rsidRPr="00B324F8" w:rsidRDefault="00B324F8" w:rsidP="00B324F8">
            <w:pPr>
              <w:pStyle w:val="ListParagraph"/>
              <w:numPr>
                <w:ilvl w:val="0"/>
                <w:numId w:val="22"/>
              </w:numPr>
              <w:ind w:left="306" w:hanging="306"/>
            </w:pPr>
            <w:r w:rsidRPr="00B324F8">
              <w:t>Letters and/or e-mail</w:t>
            </w:r>
          </w:p>
          <w:p w14:paraId="2FB5142B" w14:textId="77777777" w:rsidR="00B324F8" w:rsidRPr="00B324F8" w:rsidRDefault="00B324F8" w:rsidP="00B324F8">
            <w:pPr>
              <w:pStyle w:val="ListParagraph"/>
              <w:numPr>
                <w:ilvl w:val="0"/>
                <w:numId w:val="22"/>
              </w:numPr>
              <w:ind w:left="306" w:hanging="306"/>
            </w:pPr>
            <w:r w:rsidRPr="00B324F8">
              <w:t>One on one meetings</w:t>
            </w:r>
          </w:p>
          <w:sdt>
            <w:sdtPr>
              <w:id w:val="-1902507249"/>
              <w:placeholder>
                <w:docPart w:val="B6C8B9D84E294F0794DA76A9FC0EA3EA"/>
              </w:placeholder>
              <w:showingPlcHdr/>
              <w:text/>
            </w:sdtPr>
            <w:sdtEndPr/>
            <w:sdtContent>
              <w:p w14:paraId="50D390F5" w14:textId="77777777" w:rsidR="00B324F8" w:rsidRPr="00631532" w:rsidRDefault="007902C6" w:rsidP="00B324F8">
                <w:pPr>
                  <w:pStyle w:val="ListParagraph"/>
                  <w:numPr>
                    <w:ilvl w:val="0"/>
                    <w:numId w:val="22"/>
                  </w:numPr>
                  <w:ind w:left="306" w:hanging="306"/>
                </w:pPr>
                <w:r w:rsidRPr="00143230">
                  <w:rPr>
                    <w:rStyle w:val="PlaceholderText"/>
                  </w:rPr>
                  <w:t>Click or tap here to enter text.</w:t>
                </w:r>
              </w:p>
            </w:sdtContent>
          </w:sdt>
        </w:tc>
        <w:tc>
          <w:tcPr>
            <w:tcW w:w="3005" w:type="dxa"/>
          </w:tcPr>
          <w:p w14:paraId="5F6CF0F3" w14:textId="77777777" w:rsidR="00B324F8" w:rsidRPr="00B324F8" w:rsidRDefault="00B324F8" w:rsidP="00B324F8">
            <w:pPr>
              <w:pStyle w:val="ListParagraph"/>
              <w:numPr>
                <w:ilvl w:val="0"/>
                <w:numId w:val="22"/>
              </w:numPr>
              <w:ind w:left="283" w:hanging="283"/>
            </w:pPr>
            <w:r w:rsidRPr="00B324F8">
              <w:t>Internal feedback</w:t>
            </w:r>
            <w:r w:rsidR="007D4180">
              <w:t>.</w:t>
            </w:r>
          </w:p>
          <w:p w14:paraId="71649455" w14:textId="77777777" w:rsidR="00B324F8" w:rsidRPr="00B324F8" w:rsidRDefault="00B324F8" w:rsidP="00B324F8">
            <w:pPr>
              <w:pStyle w:val="ListParagraph"/>
              <w:numPr>
                <w:ilvl w:val="0"/>
                <w:numId w:val="22"/>
              </w:numPr>
              <w:ind w:left="283" w:hanging="283"/>
            </w:pPr>
            <w:r w:rsidRPr="00B324F8">
              <w:t>LPP feedback</w:t>
            </w:r>
            <w:r w:rsidR="007D4180">
              <w:t>.</w:t>
            </w:r>
          </w:p>
          <w:p w14:paraId="3A9B7CF6" w14:textId="77777777" w:rsidR="00B324F8" w:rsidRPr="00B324F8" w:rsidRDefault="00B324F8" w:rsidP="00B324F8">
            <w:pPr>
              <w:pStyle w:val="ListParagraph"/>
              <w:numPr>
                <w:ilvl w:val="0"/>
                <w:numId w:val="22"/>
              </w:numPr>
              <w:ind w:left="283" w:hanging="283"/>
            </w:pPr>
            <w:r w:rsidRPr="00B324F8">
              <w:t>Councillor feedback</w:t>
            </w:r>
            <w:r w:rsidR="007D4180">
              <w:t>.</w:t>
            </w:r>
          </w:p>
          <w:p w14:paraId="7A15BB69" w14:textId="77777777" w:rsidR="00B324F8" w:rsidRPr="00B324F8" w:rsidRDefault="00B324F8" w:rsidP="00B324F8">
            <w:pPr>
              <w:pStyle w:val="ListParagraph"/>
              <w:numPr>
                <w:ilvl w:val="0"/>
                <w:numId w:val="22"/>
              </w:numPr>
              <w:ind w:left="283" w:hanging="283"/>
            </w:pPr>
            <w:r w:rsidRPr="00B324F8">
              <w:t>DPHI feedback</w:t>
            </w:r>
            <w:r w:rsidR="007D4180">
              <w:t>.</w:t>
            </w:r>
          </w:p>
          <w:p w14:paraId="2EC3A761" w14:textId="77777777" w:rsidR="00B324F8" w:rsidRPr="00B324F8" w:rsidRDefault="00B324F8" w:rsidP="00B324F8">
            <w:pPr>
              <w:pStyle w:val="ListParagraph"/>
              <w:numPr>
                <w:ilvl w:val="0"/>
                <w:numId w:val="22"/>
              </w:numPr>
              <w:ind w:left="283" w:hanging="283"/>
            </w:pPr>
            <w:r w:rsidRPr="00B324F8">
              <w:t>Other agency feedback</w:t>
            </w:r>
            <w:r w:rsidR="007D4180">
              <w:t>.</w:t>
            </w:r>
          </w:p>
          <w:p w14:paraId="22F8EE03" w14:textId="77777777" w:rsidR="00B324F8" w:rsidRPr="00B324F8" w:rsidRDefault="00B324F8" w:rsidP="00B324F8">
            <w:pPr>
              <w:pStyle w:val="ListParagraph"/>
              <w:numPr>
                <w:ilvl w:val="0"/>
                <w:numId w:val="22"/>
              </w:numPr>
              <w:ind w:left="283" w:hanging="283"/>
            </w:pPr>
            <w:r w:rsidRPr="00B324F8">
              <w:t>Landowner/stakeholder feedback</w:t>
            </w:r>
            <w:r w:rsidR="007D4180">
              <w:t>.</w:t>
            </w:r>
          </w:p>
          <w:sdt>
            <w:sdtPr>
              <w:id w:val="-953394853"/>
              <w:placeholder>
                <w:docPart w:val="B6C8B9D84E294F0794DA76A9FC0EA3EA"/>
              </w:placeholder>
              <w:showingPlcHdr/>
              <w:text/>
            </w:sdtPr>
            <w:sdtEndPr/>
            <w:sdtContent>
              <w:p w14:paraId="42CF9E4A" w14:textId="77777777" w:rsidR="00B324F8" w:rsidRPr="00631532" w:rsidRDefault="001A070B" w:rsidP="00B324F8">
                <w:pPr>
                  <w:pStyle w:val="ListParagraph"/>
                  <w:numPr>
                    <w:ilvl w:val="0"/>
                    <w:numId w:val="22"/>
                  </w:numPr>
                  <w:ind w:left="283" w:hanging="283"/>
                </w:pPr>
                <w:r w:rsidRPr="00143230">
                  <w:rPr>
                    <w:rStyle w:val="PlaceholderText"/>
                  </w:rPr>
                  <w:t>Click or tap here to enter text.</w:t>
                </w:r>
              </w:p>
            </w:sdtContent>
          </w:sdt>
        </w:tc>
        <w:tc>
          <w:tcPr>
            <w:tcW w:w="3006" w:type="dxa"/>
          </w:tcPr>
          <w:p w14:paraId="31F85560" w14:textId="77777777" w:rsidR="00B324F8" w:rsidRPr="00B324F8" w:rsidRDefault="00B324F8" w:rsidP="00B324F8">
            <w:pPr>
              <w:pStyle w:val="ListParagraph"/>
              <w:numPr>
                <w:ilvl w:val="0"/>
                <w:numId w:val="22"/>
              </w:numPr>
              <w:ind w:left="260" w:hanging="260"/>
            </w:pPr>
            <w:r w:rsidRPr="00B324F8">
              <w:t>Camden Council Councillors</w:t>
            </w:r>
          </w:p>
          <w:p w14:paraId="1EF00B36" w14:textId="77777777" w:rsidR="00B324F8" w:rsidRPr="00B324F8" w:rsidRDefault="00B324F8" w:rsidP="00B324F8">
            <w:pPr>
              <w:pStyle w:val="ListParagraph"/>
              <w:numPr>
                <w:ilvl w:val="0"/>
                <w:numId w:val="22"/>
              </w:numPr>
              <w:ind w:left="260" w:hanging="260"/>
            </w:pPr>
            <w:r w:rsidRPr="00B324F8">
              <w:t xml:space="preserve">Council Officers </w:t>
            </w:r>
          </w:p>
          <w:p w14:paraId="79EAC718" w14:textId="77777777" w:rsidR="00B324F8" w:rsidRPr="00B324F8" w:rsidRDefault="00B324F8" w:rsidP="00B324F8">
            <w:pPr>
              <w:pStyle w:val="ListParagraph"/>
              <w:numPr>
                <w:ilvl w:val="0"/>
                <w:numId w:val="22"/>
              </w:numPr>
              <w:ind w:left="260" w:hanging="260"/>
            </w:pPr>
            <w:r w:rsidRPr="00B324F8">
              <w:t>DPHI</w:t>
            </w:r>
          </w:p>
          <w:p w14:paraId="3EE4D190" w14:textId="77777777" w:rsidR="00B324F8" w:rsidRPr="00B324F8" w:rsidRDefault="00B324F8" w:rsidP="00B324F8">
            <w:pPr>
              <w:pStyle w:val="ListParagraph"/>
              <w:numPr>
                <w:ilvl w:val="0"/>
                <w:numId w:val="22"/>
              </w:numPr>
              <w:ind w:left="260" w:hanging="260"/>
            </w:pPr>
            <w:r w:rsidRPr="00B324F8">
              <w:t>LPP</w:t>
            </w:r>
          </w:p>
          <w:p w14:paraId="6B48663D" w14:textId="77777777" w:rsidR="00B324F8" w:rsidRPr="00B324F8" w:rsidRDefault="00B324F8" w:rsidP="00B324F8">
            <w:pPr>
              <w:pStyle w:val="ListParagraph"/>
              <w:numPr>
                <w:ilvl w:val="0"/>
                <w:numId w:val="22"/>
              </w:numPr>
              <w:ind w:left="260" w:hanging="260"/>
            </w:pPr>
            <w:r w:rsidRPr="00B324F8">
              <w:t>Government agencies</w:t>
            </w:r>
          </w:p>
          <w:p w14:paraId="538725B3" w14:textId="77777777" w:rsidR="00B324F8" w:rsidRPr="00B324F8" w:rsidRDefault="00B324F8" w:rsidP="00B324F8">
            <w:pPr>
              <w:pStyle w:val="ListParagraph"/>
              <w:numPr>
                <w:ilvl w:val="0"/>
                <w:numId w:val="22"/>
              </w:numPr>
              <w:ind w:left="260" w:hanging="260"/>
            </w:pPr>
            <w:r w:rsidRPr="00B324F8">
              <w:t>Master Planner</w:t>
            </w:r>
          </w:p>
          <w:p w14:paraId="02BE2178" w14:textId="77777777" w:rsidR="00B324F8" w:rsidRPr="00B324F8" w:rsidRDefault="00B324F8" w:rsidP="00B324F8">
            <w:pPr>
              <w:pStyle w:val="ListParagraph"/>
              <w:numPr>
                <w:ilvl w:val="0"/>
                <w:numId w:val="22"/>
              </w:numPr>
              <w:ind w:left="260" w:hanging="260"/>
            </w:pPr>
            <w:r w:rsidRPr="00B324F8">
              <w:t>Proponent</w:t>
            </w:r>
          </w:p>
          <w:p w14:paraId="5316991D" w14:textId="77777777" w:rsidR="00B324F8" w:rsidRPr="00B324F8" w:rsidRDefault="00B324F8" w:rsidP="00B324F8">
            <w:pPr>
              <w:pStyle w:val="ListParagraph"/>
              <w:numPr>
                <w:ilvl w:val="0"/>
                <w:numId w:val="22"/>
              </w:numPr>
              <w:ind w:left="260" w:hanging="260"/>
            </w:pPr>
            <w:r w:rsidRPr="00B324F8">
              <w:t>Proponent Consultant</w:t>
            </w:r>
          </w:p>
          <w:sdt>
            <w:sdtPr>
              <w:id w:val="-1920389395"/>
              <w:placeholder>
                <w:docPart w:val="B6C8B9D84E294F0794DA76A9FC0EA3EA"/>
              </w:placeholder>
              <w:showingPlcHdr/>
              <w:text/>
            </w:sdtPr>
            <w:sdtEndPr/>
            <w:sdtContent>
              <w:p w14:paraId="24FCC0EF" w14:textId="77777777" w:rsidR="00B324F8" w:rsidRPr="00631532" w:rsidRDefault="001A070B" w:rsidP="00B324F8">
                <w:pPr>
                  <w:pStyle w:val="ListParagraph"/>
                  <w:numPr>
                    <w:ilvl w:val="0"/>
                    <w:numId w:val="22"/>
                  </w:numPr>
                  <w:ind w:left="260" w:hanging="260"/>
                </w:pPr>
                <w:r w:rsidRPr="00143230">
                  <w:rPr>
                    <w:rStyle w:val="PlaceholderText"/>
                  </w:rPr>
                  <w:t>Click or tap here to enter text.</w:t>
                </w:r>
              </w:p>
            </w:sdtContent>
          </w:sdt>
        </w:tc>
      </w:tr>
    </w:tbl>
    <w:p w14:paraId="17E9DCF4" w14:textId="77777777" w:rsidR="00C90CDF" w:rsidRDefault="00C90CDF" w:rsidP="000433AE">
      <w:pPr>
        <w:rPr>
          <w:lang w:eastAsia="en-AU"/>
        </w:rPr>
      </w:pPr>
    </w:p>
    <w:p w14:paraId="01CE2B7A" w14:textId="77777777" w:rsidR="00C90CDF" w:rsidRDefault="0050117F" w:rsidP="00B324F8">
      <w:pPr>
        <w:pStyle w:val="Heading2"/>
        <w:rPr>
          <w:lang w:eastAsia="en-AU"/>
        </w:rPr>
      </w:pPr>
      <w:bookmarkStart w:id="15" w:name="_Toc182918070"/>
      <w:r>
        <w:rPr>
          <w:lang w:eastAsia="en-AU"/>
        </w:rPr>
        <w:t>4.5</w:t>
      </w:r>
      <w:r>
        <w:rPr>
          <w:lang w:eastAsia="en-AU"/>
        </w:rPr>
        <w:tab/>
      </w:r>
      <w:r w:rsidR="00C90CDF">
        <w:rPr>
          <w:lang w:eastAsia="en-AU"/>
        </w:rPr>
        <w:t>Public Exhibition (Pending Council Endorsement)</w:t>
      </w:r>
      <w:bookmarkEnd w:id="15"/>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5"/>
        <w:gridCol w:w="3005"/>
        <w:gridCol w:w="3006"/>
      </w:tblGrid>
      <w:tr w:rsidR="00B324F8" w:rsidRPr="008D2ADB" w14:paraId="4192D536" w14:textId="77777777" w:rsidTr="000238ED">
        <w:tc>
          <w:tcPr>
            <w:tcW w:w="9016" w:type="dxa"/>
            <w:gridSpan w:val="3"/>
            <w:shd w:val="clear" w:color="auto" w:fill="D9D9D9" w:themeFill="background1" w:themeFillShade="D9"/>
          </w:tcPr>
          <w:p w14:paraId="5D668896" w14:textId="77777777" w:rsidR="00B324F8" w:rsidRPr="008D2ADB" w:rsidRDefault="00B324F8" w:rsidP="000238ED">
            <w:pPr>
              <w:spacing w:before="45" w:after="45"/>
              <w:rPr>
                <w:b/>
                <w:bCs/>
              </w:rPr>
            </w:pPr>
            <w:r>
              <w:rPr>
                <w:b/>
                <w:bCs/>
              </w:rPr>
              <w:t>Summary</w:t>
            </w:r>
          </w:p>
        </w:tc>
      </w:tr>
      <w:tr w:rsidR="00C73896" w14:paraId="7852FFF6" w14:textId="77777777" w:rsidTr="000238ED">
        <w:tc>
          <w:tcPr>
            <w:tcW w:w="9016" w:type="dxa"/>
            <w:gridSpan w:val="3"/>
          </w:tcPr>
          <w:p w14:paraId="390A469E" w14:textId="77777777" w:rsidR="005632F2" w:rsidRPr="005632F2" w:rsidRDefault="005632F2" w:rsidP="00C73896">
            <w:pPr>
              <w:rPr>
                <w:b/>
                <w:bCs/>
              </w:rPr>
            </w:pPr>
            <w:r w:rsidRPr="005632F2">
              <w:rPr>
                <w:b/>
                <w:bCs/>
              </w:rPr>
              <w:t xml:space="preserve">Number of weeks on exhibition: </w:t>
            </w:r>
            <w:sdt>
              <w:sdtPr>
                <w:rPr>
                  <w:b/>
                  <w:bCs/>
                </w:rPr>
                <w:id w:val="1145237841"/>
                <w:placeholder>
                  <w:docPart w:val="B6C8B9D84E294F0794DA76A9FC0EA3EA"/>
                </w:placeholder>
                <w:showingPlcHdr/>
                <w:text/>
              </w:sdtPr>
              <w:sdtEndPr/>
              <w:sdtContent>
                <w:r w:rsidR="001A070B" w:rsidRPr="00143230">
                  <w:rPr>
                    <w:rStyle w:val="PlaceholderText"/>
                  </w:rPr>
                  <w:t>Click or tap here to enter text.</w:t>
                </w:r>
              </w:sdtContent>
            </w:sdt>
          </w:p>
          <w:p w14:paraId="5A43F89C" w14:textId="77777777" w:rsidR="005632F2" w:rsidRDefault="005632F2" w:rsidP="00C73896"/>
          <w:p w14:paraId="7CA55102" w14:textId="77777777" w:rsidR="00C73896" w:rsidRDefault="00C73896" w:rsidP="00C73896">
            <w:r w:rsidRPr="00FB3993">
              <w:t>The main priority of the public exhibition stage is to provide further opportunities to engage with the community to inform and guide finalisation of the Precinct.</w:t>
            </w:r>
            <w:r>
              <w:t xml:space="preserve"> </w:t>
            </w:r>
            <w:r w:rsidRPr="001B57A6">
              <w:t>During the public exhibition period, the Project Package will include:</w:t>
            </w:r>
          </w:p>
          <w:p w14:paraId="6D21BFD9" w14:textId="77777777" w:rsidR="007D4180" w:rsidRPr="001B57A6" w:rsidRDefault="007D4180" w:rsidP="00C73896"/>
          <w:sdt>
            <w:sdtPr>
              <w:id w:val="-2027560164"/>
              <w:placeholder>
                <w:docPart w:val="B6C8B9D84E294F0794DA76A9FC0EA3EA"/>
              </w:placeholder>
            </w:sdtPr>
            <w:sdtEndPr/>
            <w:sdtContent>
              <w:p w14:paraId="42C9C711" w14:textId="77777777" w:rsidR="00C73896" w:rsidRPr="00F57242" w:rsidRDefault="00C73896" w:rsidP="007D4180">
                <w:pPr>
                  <w:pStyle w:val="ListParagraph"/>
                  <w:numPr>
                    <w:ilvl w:val="0"/>
                    <w:numId w:val="27"/>
                  </w:numPr>
                </w:pPr>
                <w:r w:rsidRPr="00F57242">
                  <w:t>Project Overview</w:t>
                </w:r>
                <w:r w:rsidR="007D4180">
                  <w:t>;</w:t>
                </w:r>
              </w:p>
              <w:p w14:paraId="51E6ABEB" w14:textId="77777777" w:rsidR="00C73896" w:rsidRPr="00F57242" w:rsidRDefault="00C73896" w:rsidP="00C73896">
                <w:pPr>
                  <w:pStyle w:val="ListParagraph"/>
                  <w:numPr>
                    <w:ilvl w:val="0"/>
                    <w:numId w:val="24"/>
                  </w:numPr>
                </w:pPr>
                <w:r w:rsidRPr="00F57242">
                  <w:t>Frequently Asked Questions (FAQ)</w:t>
                </w:r>
                <w:r w:rsidR="007D4180">
                  <w:t>;</w:t>
                </w:r>
              </w:p>
              <w:p w14:paraId="195E40EC" w14:textId="77777777" w:rsidR="00C73896" w:rsidRPr="00F57242" w:rsidRDefault="00C73896" w:rsidP="00C73896">
                <w:pPr>
                  <w:pStyle w:val="ListParagraph"/>
                  <w:numPr>
                    <w:ilvl w:val="0"/>
                    <w:numId w:val="24"/>
                  </w:numPr>
                </w:pPr>
                <w:r w:rsidRPr="00F57242">
                  <w:t>Draft Planning Proposal</w:t>
                </w:r>
                <w:r w:rsidR="007D4180">
                  <w:t>;</w:t>
                </w:r>
              </w:p>
              <w:p w14:paraId="4FED5C73" w14:textId="77777777" w:rsidR="00C73896" w:rsidRPr="00F57242" w:rsidRDefault="00C73896" w:rsidP="00C73896">
                <w:pPr>
                  <w:pStyle w:val="ListParagraph"/>
                  <w:numPr>
                    <w:ilvl w:val="0"/>
                    <w:numId w:val="24"/>
                  </w:numPr>
                </w:pPr>
                <w:r w:rsidRPr="00F57242">
                  <w:t>Draft I</w:t>
                </w:r>
                <w:r w:rsidR="007D4180">
                  <w:t>ndicative Layout Plan (I</w:t>
                </w:r>
                <w:r w:rsidRPr="00F57242">
                  <w:t>LP</w:t>
                </w:r>
                <w:r w:rsidR="007D4180">
                  <w:t>);</w:t>
                </w:r>
              </w:p>
              <w:p w14:paraId="600082E3" w14:textId="77777777" w:rsidR="00C73896" w:rsidRPr="00F57242" w:rsidRDefault="00C73896" w:rsidP="00C73896">
                <w:pPr>
                  <w:pStyle w:val="ListParagraph"/>
                  <w:numPr>
                    <w:ilvl w:val="0"/>
                    <w:numId w:val="24"/>
                  </w:numPr>
                </w:pPr>
                <w:r w:rsidRPr="00F57242">
                  <w:t>Draft D</w:t>
                </w:r>
                <w:r w:rsidR="007D4180">
                  <w:t>evelopment Control Plan (D</w:t>
                </w:r>
                <w:r w:rsidRPr="00F57242">
                  <w:t>CP</w:t>
                </w:r>
                <w:r w:rsidR="007D4180">
                  <w:t>);</w:t>
                </w:r>
                <w:r w:rsidRPr="00F57242">
                  <w:t xml:space="preserve"> </w:t>
                </w:r>
              </w:p>
              <w:p w14:paraId="0EAA39E0" w14:textId="77777777" w:rsidR="00C73896" w:rsidRDefault="00C73896" w:rsidP="00C73896">
                <w:pPr>
                  <w:pStyle w:val="ListParagraph"/>
                  <w:numPr>
                    <w:ilvl w:val="0"/>
                    <w:numId w:val="24"/>
                  </w:numPr>
                </w:pPr>
                <w:r w:rsidRPr="00F57242">
                  <w:t>Supporting technical studies and mapping</w:t>
                </w:r>
                <w:r w:rsidR="007D4180">
                  <w:t>; and</w:t>
                </w:r>
              </w:p>
              <w:sdt>
                <w:sdtPr>
                  <w:id w:val="804663717"/>
                  <w:placeholder>
                    <w:docPart w:val="B6C8B9D84E294F0794DA76A9FC0EA3EA"/>
                  </w:placeholder>
                  <w:showingPlcHdr/>
                  <w:text/>
                </w:sdtPr>
                <w:sdtEndPr/>
                <w:sdtContent>
                  <w:p w14:paraId="337B0012" w14:textId="77777777" w:rsidR="007D4180" w:rsidRDefault="007D4180" w:rsidP="00C73896">
                    <w:pPr>
                      <w:pStyle w:val="ListParagraph"/>
                      <w:numPr>
                        <w:ilvl w:val="0"/>
                        <w:numId w:val="24"/>
                      </w:numPr>
                    </w:pPr>
                    <w:r w:rsidRPr="007D4180">
                      <w:t>Click or tap here to enter text.</w:t>
                    </w:r>
                  </w:p>
                </w:sdtContent>
              </w:sdt>
              <w:p w14:paraId="10BE8723" w14:textId="77777777" w:rsidR="007D4180" w:rsidRDefault="004937D3" w:rsidP="007D4180"/>
            </w:sdtContent>
          </w:sdt>
        </w:tc>
      </w:tr>
      <w:tr w:rsidR="00C73896" w14:paraId="7A19453E" w14:textId="77777777" w:rsidTr="000238ED">
        <w:trPr>
          <w:trHeight w:val="315"/>
        </w:trPr>
        <w:tc>
          <w:tcPr>
            <w:tcW w:w="3005" w:type="dxa"/>
            <w:shd w:val="clear" w:color="auto" w:fill="D9D9D9" w:themeFill="background1" w:themeFillShade="D9"/>
          </w:tcPr>
          <w:p w14:paraId="23326DB1" w14:textId="77777777" w:rsidR="00C73896" w:rsidRPr="00DB6FA8" w:rsidRDefault="00C73896" w:rsidP="00C73896">
            <w:r>
              <w:rPr>
                <w:b/>
                <w:bCs/>
              </w:rPr>
              <w:lastRenderedPageBreak/>
              <w:t>Communication</w:t>
            </w:r>
          </w:p>
        </w:tc>
        <w:tc>
          <w:tcPr>
            <w:tcW w:w="3005" w:type="dxa"/>
            <w:shd w:val="clear" w:color="auto" w:fill="D9D9D9" w:themeFill="background1" w:themeFillShade="D9"/>
          </w:tcPr>
          <w:p w14:paraId="60A6D360" w14:textId="77777777" w:rsidR="00C73896" w:rsidRPr="00DB6FA8" w:rsidRDefault="00C73896" w:rsidP="00C73896">
            <w:r>
              <w:rPr>
                <w:b/>
                <w:bCs/>
              </w:rPr>
              <w:t>Engagement</w:t>
            </w:r>
          </w:p>
        </w:tc>
        <w:tc>
          <w:tcPr>
            <w:tcW w:w="3006" w:type="dxa"/>
            <w:shd w:val="clear" w:color="auto" w:fill="D9D9D9" w:themeFill="background1" w:themeFillShade="D9"/>
          </w:tcPr>
          <w:p w14:paraId="7B07ECED" w14:textId="77777777" w:rsidR="00C73896" w:rsidRPr="00DB6FA8" w:rsidRDefault="00C73896" w:rsidP="00C73896">
            <w:r>
              <w:rPr>
                <w:b/>
                <w:bCs/>
              </w:rPr>
              <w:t>Key Stakeholders</w:t>
            </w:r>
          </w:p>
        </w:tc>
      </w:tr>
      <w:tr w:rsidR="00C73896" w14:paraId="03223736" w14:textId="77777777" w:rsidTr="000238ED">
        <w:trPr>
          <w:trHeight w:val="315"/>
        </w:trPr>
        <w:tc>
          <w:tcPr>
            <w:tcW w:w="3005" w:type="dxa"/>
          </w:tcPr>
          <w:p w14:paraId="3682532F" w14:textId="77777777" w:rsidR="00C73896" w:rsidRPr="00C73896" w:rsidRDefault="00C73896" w:rsidP="00C73896">
            <w:pPr>
              <w:pStyle w:val="ListParagraph"/>
              <w:numPr>
                <w:ilvl w:val="0"/>
                <w:numId w:val="22"/>
              </w:numPr>
              <w:ind w:left="306" w:hanging="306"/>
            </w:pPr>
            <w:r w:rsidRPr="00C73896">
              <w:t>Councillor briefing (if required)</w:t>
            </w:r>
            <w:r w:rsidR="007902C6">
              <w:t>.</w:t>
            </w:r>
          </w:p>
          <w:p w14:paraId="40BE0F0F" w14:textId="77777777" w:rsidR="00C73896" w:rsidRPr="00C73896" w:rsidRDefault="00C73896" w:rsidP="00C73896">
            <w:pPr>
              <w:pStyle w:val="ListParagraph"/>
              <w:numPr>
                <w:ilvl w:val="0"/>
                <w:numId w:val="22"/>
              </w:numPr>
              <w:ind w:left="306" w:hanging="306"/>
            </w:pPr>
            <w:r w:rsidRPr="00C73896">
              <w:t>Councillor update</w:t>
            </w:r>
            <w:r w:rsidR="007902C6">
              <w:t>.</w:t>
            </w:r>
            <w:r w:rsidRPr="00C73896">
              <w:t xml:space="preserve"> </w:t>
            </w:r>
          </w:p>
          <w:p w14:paraId="56549C3F" w14:textId="77777777" w:rsidR="00C73896" w:rsidRPr="00C73896" w:rsidRDefault="00C73896" w:rsidP="00C73896">
            <w:pPr>
              <w:pStyle w:val="ListParagraph"/>
              <w:numPr>
                <w:ilvl w:val="0"/>
                <w:numId w:val="22"/>
              </w:numPr>
              <w:ind w:left="306" w:hanging="306"/>
            </w:pPr>
            <w:r w:rsidRPr="00C73896">
              <w:t>Fact and FAQ sheet (including contact details for translation service on back of letter)</w:t>
            </w:r>
            <w:r w:rsidR="007902C6">
              <w:t>.</w:t>
            </w:r>
          </w:p>
          <w:p w14:paraId="06FB0903" w14:textId="77777777" w:rsidR="00C73896" w:rsidRPr="00C73896" w:rsidRDefault="00C73896" w:rsidP="00C73896">
            <w:pPr>
              <w:pStyle w:val="ListParagraph"/>
              <w:numPr>
                <w:ilvl w:val="0"/>
                <w:numId w:val="22"/>
              </w:numPr>
              <w:ind w:left="306" w:hanging="306"/>
            </w:pPr>
            <w:r w:rsidRPr="00C73896">
              <w:t>Referrals to relevant State Government Agencies</w:t>
            </w:r>
            <w:r w:rsidR="007902C6">
              <w:t>.</w:t>
            </w:r>
            <w:r w:rsidRPr="00C73896">
              <w:t xml:space="preserve"> </w:t>
            </w:r>
          </w:p>
          <w:p w14:paraId="67956FAF" w14:textId="77777777" w:rsidR="00C73896" w:rsidRPr="00C73896" w:rsidRDefault="00C73896" w:rsidP="00C73896">
            <w:pPr>
              <w:pStyle w:val="ListParagraph"/>
              <w:numPr>
                <w:ilvl w:val="0"/>
                <w:numId w:val="22"/>
              </w:numPr>
              <w:ind w:left="306" w:hanging="306"/>
            </w:pPr>
            <w:r w:rsidRPr="00C73896">
              <w:t>Social Media</w:t>
            </w:r>
            <w:r w:rsidR="007902C6">
              <w:t>.</w:t>
            </w:r>
          </w:p>
          <w:p w14:paraId="6AEA843B" w14:textId="77777777" w:rsidR="00C73896" w:rsidRPr="00C73896" w:rsidRDefault="00C73896" w:rsidP="00C73896">
            <w:pPr>
              <w:pStyle w:val="ListParagraph"/>
              <w:numPr>
                <w:ilvl w:val="0"/>
                <w:numId w:val="22"/>
              </w:numPr>
              <w:ind w:left="306" w:hanging="306"/>
            </w:pPr>
            <w:r w:rsidRPr="00C73896">
              <w:t>Online interactive material including FAQ</w:t>
            </w:r>
            <w:r w:rsidR="007902C6">
              <w:t>.</w:t>
            </w:r>
          </w:p>
          <w:p w14:paraId="41DFCEB5" w14:textId="77777777" w:rsidR="00C73896" w:rsidRPr="00C73896" w:rsidRDefault="00C73896" w:rsidP="00C73896">
            <w:pPr>
              <w:pStyle w:val="ListParagraph"/>
              <w:numPr>
                <w:ilvl w:val="0"/>
                <w:numId w:val="22"/>
              </w:numPr>
              <w:ind w:left="306" w:hanging="306"/>
            </w:pPr>
            <w:r w:rsidRPr="00C73896">
              <w:t>Resources on display at all libraries and customer service</w:t>
            </w:r>
            <w:r w:rsidR="007902C6">
              <w:t>.</w:t>
            </w:r>
          </w:p>
          <w:p w14:paraId="4209D896" w14:textId="77777777" w:rsidR="00C73896" w:rsidRDefault="00C73896" w:rsidP="00C73896">
            <w:pPr>
              <w:pStyle w:val="ListParagraph"/>
              <w:numPr>
                <w:ilvl w:val="0"/>
                <w:numId w:val="22"/>
              </w:numPr>
              <w:ind w:left="306" w:hanging="306"/>
            </w:pPr>
            <w:r w:rsidRPr="00C73896">
              <w:t>Letters and/or e-mails</w:t>
            </w:r>
          </w:p>
          <w:sdt>
            <w:sdtPr>
              <w:id w:val="1201510827"/>
              <w:placeholder>
                <w:docPart w:val="B6C8B9D84E294F0794DA76A9FC0EA3EA"/>
              </w:placeholder>
              <w:showingPlcHdr/>
              <w:text/>
            </w:sdtPr>
            <w:sdtEndPr/>
            <w:sdtContent>
              <w:p w14:paraId="0EC6BC60" w14:textId="77777777" w:rsidR="00C73896" w:rsidRPr="00C73896" w:rsidRDefault="001A070B" w:rsidP="00C73896">
                <w:pPr>
                  <w:pStyle w:val="ListParagraph"/>
                  <w:numPr>
                    <w:ilvl w:val="0"/>
                    <w:numId w:val="22"/>
                  </w:numPr>
                  <w:ind w:left="306" w:hanging="306"/>
                </w:pPr>
                <w:r w:rsidRPr="00143230">
                  <w:rPr>
                    <w:rStyle w:val="PlaceholderText"/>
                  </w:rPr>
                  <w:t>Click or tap here to enter text.</w:t>
                </w:r>
              </w:p>
            </w:sdtContent>
          </w:sdt>
        </w:tc>
        <w:tc>
          <w:tcPr>
            <w:tcW w:w="3005" w:type="dxa"/>
          </w:tcPr>
          <w:p w14:paraId="79356618" w14:textId="77777777" w:rsidR="00C73896" w:rsidRPr="00C73896" w:rsidRDefault="00C73896" w:rsidP="00C73896">
            <w:pPr>
              <w:pStyle w:val="ListParagraph"/>
              <w:numPr>
                <w:ilvl w:val="0"/>
                <w:numId w:val="22"/>
              </w:numPr>
              <w:ind w:left="306" w:hanging="306"/>
            </w:pPr>
            <w:r w:rsidRPr="00C73896">
              <w:t>Y</w:t>
            </w:r>
            <w:sdt>
              <w:sdtPr>
                <w:id w:val="-1540193688"/>
                <w:placeholder>
                  <w:docPart w:val="B6C8B9D84E294F0794DA76A9FC0EA3EA"/>
                </w:placeholder>
              </w:sdtPr>
              <w:sdtEndPr/>
              <w:sdtContent>
                <w:r w:rsidRPr="00C73896">
                  <w:t>our Voice Camden project page updated to host (in addition to above) Draft DCP and submission page</w:t>
                </w:r>
                <w:r w:rsidR="007D4180">
                  <w:t>.</w:t>
                </w:r>
              </w:sdtContent>
            </w:sdt>
          </w:p>
          <w:p w14:paraId="109AA1E7" w14:textId="77777777" w:rsidR="00C73896" w:rsidRPr="00C73896" w:rsidRDefault="00C73896" w:rsidP="00C73896">
            <w:pPr>
              <w:pStyle w:val="ListParagraph"/>
              <w:numPr>
                <w:ilvl w:val="0"/>
                <w:numId w:val="22"/>
              </w:numPr>
              <w:ind w:left="306" w:hanging="306"/>
            </w:pPr>
            <w:r w:rsidRPr="00C73896">
              <w:t>Subscriber notification of exhibition</w:t>
            </w:r>
            <w:r w:rsidR="007902C6">
              <w:t>.</w:t>
            </w:r>
          </w:p>
          <w:p w14:paraId="1741E613" w14:textId="77777777" w:rsidR="00C73896" w:rsidRPr="00C73896" w:rsidRDefault="00C73896" w:rsidP="009245EE">
            <w:pPr>
              <w:pStyle w:val="ListParagraph"/>
              <w:numPr>
                <w:ilvl w:val="0"/>
                <w:numId w:val="22"/>
              </w:numPr>
              <w:ind w:left="306" w:hanging="306"/>
            </w:pPr>
            <w:r w:rsidRPr="00C73896">
              <w:t>Referral via the NSW Planning Portal</w:t>
            </w:r>
            <w:r w:rsidR="007902C6">
              <w:t>.</w:t>
            </w:r>
          </w:p>
          <w:p w14:paraId="5624217F" w14:textId="77777777" w:rsidR="00C73896" w:rsidRDefault="00C73896" w:rsidP="00C73896">
            <w:pPr>
              <w:pStyle w:val="ListParagraph"/>
              <w:numPr>
                <w:ilvl w:val="0"/>
                <w:numId w:val="22"/>
              </w:numPr>
              <w:ind w:left="306" w:hanging="306"/>
            </w:pPr>
            <w:r w:rsidRPr="00C73896">
              <w:t>Document display at libraries and Council administration building etc.</w:t>
            </w:r>
          </w:p>
          <w:sdt>
            <w:sdtPr>
              <w:id w:val="-1086849415"/>
              <w:placeholder>
                <w:docPart w:val="B6C8B9D84E294F0794DA76A9FC0EA3EA"/>
              </w:placeholder>
            </w:sdtPr>
            <w:sdtEndPr/>
            <w:sdtContent>
              <w:p w14:paraId="4325E0A0" w14:textId="77777777" w:rsidR="009245EE" w:rsidRDefault="009245EE" w:rsidP="00C73896">
                <w:pPr>
                  <w:pStyle w:val="ListParagraph"/>
                  <w:numPr>
                    <w:ilvl w:val="0"/>
                    <w:numId w:val="22"/>
                  </w:numPr>
                  <w:ind w:left="306" w:hanging="306"/>
                </w:pPr>
                <w:r w:rsidRPr="00C73896">
                  <w:t>One on one meetings with landowners/stakeholders</w:t>
                </w:r>
                <w:r>
                  <w:t xml:space="preserve"> (if required)</w:t>
                </w:r>
                <w:r w:rsidR="007902C6">
                  <w:t>.</w:t>
                </w:r>
              </w:p>
            </w:sdtContent>
          </w:sdt>
          <w:sdt>
            <w:sdtPr>
              <w:id w:val="-1078051137"/>
              <w:placeholder>
                <w:docPart w:val="B6C8B9D84E294F0794DA76A9FC0EA3EA"/>
              </w:placeholder>
              <w:showingPlcHdr/>
              <w:text/>
            </w:sdtPr>
            <w:sdtEndPr/>
            <w:sdtContent>
              <w:p w14:paraId="1F272BA6" w14:textId="77777777" w:rsidR="00C73896" w:rsidRPr="00C73896" w:rsidRDefault="001A070B" w:rsidP="00C73896">
                <w:pPr>
                  <w:pStyle w:val="ListParagraph"/>
                  <w:numPr>
                    <w:ilvl w:val="0"/>
                    <w:numId w:val="22"/>
                  </w:numPr>
                  <w:ind w:left="306" w:hanging="306"/>
                </w:pPr>
                <w:r w:rsidRPr="00143230">
                  <w:rPr>
                    <w:rStyle w:val="PlaceholderText"/>
                  </w:rPr>
                  <w:t>Click or tap here to enter text.</w:t>
                </w:r>
              </w:p>
            </w:sdtContent>
          </w:sdt>
        </w:tc>
        <w:tc>
          <w:tcPr>
            <w:tcW w:w="3006" w:type="dxa"/>
          </w:tcPr>
          <w:p w14:paraId="3CC24AC2" w14:textId="77777777" w:rsidR="00C73896" w:rsidRPr="00C73896" w:rsidRDefault="004937D3" w:rsidP="00C73896">
            <w:pPr>
              <w:pStyle w:val="ListParagraph"/>
              <w:numPr>
                <w:ilvl w:val="0"/>
                <w:numId w:val="22"/>
              </w:numPr>
              <w:ind w:left="306" w:hanging="306"/>
            </w:pPr>
            <w:sdt>
              <w:sdtPr>
                <w:id w:val="1442490605"/>
                <w:placeholder>
                  <w:docPart w:val="B6C8B9D84E294F0794DA76A9FC0EA3EA"/>
                </w:placeholder>
              </w:sdtPr>
              <w:sdtEndPr/>
              <w:sdtContent>
                <w:sdt>
                  <w:sdtPr>
                    <w:id w:val="467480407"/>
                    <w:placeholder>
                      <w:docPart w:val="B6C8B9D84E294F0794DA76A9FC0EA3EA"/>
                    </w:placeholder>
                  </w:sdtPr>
                  <w:sdtEndPr/>
                  <w:sdtContent>
                    <w:r w:rsidR="00C73896" w:rsidRPr="00C73896">
                      <w:t>Camden Council councillors and staff</w:t>
                    </w:r>
                    <w:r w:rsidR="007902C6">
                      <w:t>.</w:t>
                    </w:r>
                  </w:sdtContent>
                </w:sdt>
              </w:sdtContent>
            </w:sdt>
            <w:r w:rsidR="00C73896" w:rsidRPr="00C73896">
              <w:t xml:space="preserve"> </w:t>
            </w:r>
          </w:p>
          <w:p w14:paraId="04BACAF3" w14:textId="77777777" w:rsidR="00C73896" w:rsidRPr="00C73896" w:rsidRDefault="00C73896" w:rsidP="00C73896">
            <w:pPr>
              <w:pStyle w:val="ListParagraph"/>
              <w:numPr>
                <w:ilvl w:val="0"/>
                <w:numId w:val="22"/>
              </w:numPr>
              <w:ind w:left="306" w:hanging="306"/>
            </w:pPr>
            <w:r w:rsidRPr="00C73896">
              <w:t>Residents including landowners</w:t>
            </w:r>
          </w:p>
          <w:p w14:paraId="0D0870EC" w14:textId="77777777" w:rsidR="00C73896" w:rsidRPr="00C73896" w:rsidRDefault="00C73896" w:rsidP="00C73896">
            <w:pPr>
              <w:pStyle w:val="ListParagraph"/>
              <w:numPr>
                <w:ilvl w:val="0"/>
                <w:numId w:val="22"/>
              </w:numPr>
              <w:ind w:left="306" w:hanging="306"/>
            </w:pPr>
            <w:r w:rsidRPr="00C73896">
              <w:t>Government agencies and authorities</w:t>
            </w:r>
          </w:p>
          <w:p w14:paraId="17E0BA65" w14:textId="77777777" w:rsidR="00C73896" w:rsidRPr="00C73896" w:rsidRDefault="00C73896" w:rsidP="00C73896">
            <w:pPr>
              <w:pStyle w:val="ListParagraph"/>
              <w:numPr>
                <w:ilvl w:val="0"/>
                <w:numId w:val="22"/>
              </w:numPr>
              <w:ind w:left="306" w:hanging="306"/>
            </w:pPr>
            <w:r w:rsidRPr="00C73896">
              <w:t>Aboriginal and Torres Strait Islander Communities</w:t>
            </w:r>
          </w:p>
          <w:p w14:paraId="235B720F" w14:textId="77777777" w:rsidR="00C73896" w:rsidRPr="00C73896" w:rsidRDefault="00C73896" w:rsidP="00C73896">
            <w:pPr>
              <w:pStyle w:val="ListParagraph"/>
              <w:numPr>
                <w:ilvl w:val="0"/>
                <w:numId w:val="22"/>
              </w:numPr>
              <w:ind w:left="306" w:hanging="306"/>
            </w:pPr>
            <w:r w:rsidRPr="00C73896">
              <w:t>General public via Your Voice Camden and media/social media</w:t>
            </w:r>
          </w:p>
          <w:p w14:paraId="06337A3A" w14:textId="77777777" w:rsidR="00C73896" w:rsidRDefault="00C73896" w:rsidP="00C73896">
            <w:pPr>
              <w:pStyle w:val="ListParagraph"/>
              <w:numPr>
                <w:ilvl w:val="0"/>
                <w:numId w:val="22"/>
              </w:numPr>
              <w:ind w:left="306" w:hanging="306"/>
            </w:pPr>
            <w:r w:rsidRPr="00C73896">
              <w:t>Master Planner</w:t>
            </w:r>
          </w:p>
          <w:sdt>
            <w:sdtPr>
              <w:id w:val="-1456480454"/>
              <w:placeholder>
                <w:docPart w:val="B6C8B9D84E294F0794DA76A9FC0EA3EA"/>
              </w:placeholder>
              <w:showingPlcHdr/>
              <w:text/>
            </w:sdtPr>
            <w:sdtEndPr/>
            <w:sdtContent>
              <w:p w14:paraId="7FE4AF33" w14:textId="77777777" w:rsidR="00C73896" w:rsidRPr="00C73896" w:rsidRDefault="001A070B" w:rsidP="00C73896">
                <w:pPr>
                  <w:pStyle w:val="ListParagraph"/>
                  <w:numPr>
                    <w:ilvl w:val="0"/>
                    <w:numId w:val="22"/>
                  </w:numPr>
                  <w:ind w:left="306" w:hanging="306"/>
                </w:pPr>
                <w:r w:rsidRPr="00143230">
                  <w:rPr>
                    <w:rStyle w:val="PlaceholderText"/>
                  </w:rPr>
                  <w:t>Click or tap here to enter text.</w:t>
                </w:r>
              </w:p>
            </w:sdtContent>
          </w:sdt>
        </w:tc>
      </w:tr>
    </w:tbl>
    <w:p w14:paraId="52ACB383" w14:textId="77777777" w:rsidR="00C90CDF" w:rsidRDefault="00C90CDF" w:rsidP="000433AE">
      <w:pPr>
        <w:rPr>
          <w:lang w:eastAsia="en-AU"/>
        </w:rPr>
      </w:pPr>
    </w:p>
    <w:p w14:paraId="466F7877" w14:textId="77777777" w:rsidR="00C90CDF" w:rsidRDefault="0050117F" w:rsidP="00B324F8">
      <w:pPr>
        <w:pStyle w:val="Heading2"/>
        <w:rPr>
          <w:lang w:eastAsia="en-AU"/>
        </w:rPr>
      </w:pPr>
      <w:bookmarkStart w:id="16" w:name="_Toc182918071"/>
      <w:r>
        <w:rPr>
          <w:lang w:eastAsia="en-AU"/>
        </w:rPr>
        <w:t>4.6</w:t>
      </w:r>
      <w:r>
        <w:rPr>
          <w:lang w:eastAsia="en-AU"/>
        </w:rPr>
        <w:tab/>
      </w:r>
      <w:r w:rsidR="00C90CDF">
        <w:rPr>
          <w:lang w:eastAsia="en-AU"/>
        </w:rPr>
        <w:t>Post Exhibition</w:t>
      </w:r>
      <w:bookmarkEnd w:id="16"/>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5"/>
        <w:gridCol w:w="3005"/>
        <w:gridCol w:w="3006"/>
      </w:tblGrid>
      <w:tr w:rsidR="00B324F8" w:rsidRPr="008D2ADB" w14:paraId="259CA015" w14:textId="77777777" w:rsidTr="000238ED">
        <w:tc>
          <w:tcPr>
            <w:tcW w:w="9016" w:type="dxa"/>
            <w:gridSpan w:val="3"/>
            <w:shd w:val="clear" w:color="auto" w:fill="D9D9D9" w:themeFill="background1" w:themeFillShade="D9"/>
          </w:tcPr>
          <w:p w14:paraId="3D6D4FD6" w14:textId="77777777" w:rsidR="00B324F8" w:rsidRPr="008D2ADB" w:rsidRDefault="00B324F8" w:rsidP="000238ED">
            <w:pPr>
              <w:spacing w:before="45" w:after="45"/>
              <w:rPr>
                <w:b/>
                <w:bCs/>
              </w:rPr>
            </w:pPr>
            <w:r>
              <w:rPr>
                <w:b/>
                <w:bCs/>
              </w:rPr>
              <w:t>Summary</w:t>
            </w:r>
          </w:p>
        </w:tc>
      </w:tr>
      <w:tr w:rsidR="007B7154" w14:paraId="38F23F3C" w14:textId="77777777" w:rsidTr="000238ED">
        <w:tc>
          <w:tcPr>
            <w:tcW w:w="9016" w:type="dxa"/>
            <w:gridSpan w:val="3"/>
          </w:tcPr>
          <w:p w14:paraId="04B60938" w14:textId="77777777" w:rsidR="007B7154" w:rsidRDefault="007B7154" w:rsidP="007B7154">
            <w:r w:rsidRPr="00FB3993">
              <w:t>The main priority of the post exhibition stage is to</w:t>
            </w:r>
            <w:r>
              <w:t>:</w:t>
            </w:r>
          </w:p>
          <w:p w14:paraId="568C56AD" w14:textId="77777777" w:rsidR="007B7154" w:rsidRPr="00FB3993" w:rsidRDefault="007B7154" w:rsidP="007B7154">
            <w:pPr>
              <w:pStyle w:val="ListParagraph"/>
              <w:numPr>
                <w:ilvl w:val="0"/>
                <w:numId w:val="26"/>
              </w:numPr>
            </w:pPr>
            <w:r>
              <w:t>P</w:t>
            </w:r>
            <w:r w:rsidRPr="00FB3993">
              <w:t>rovide an update on the outcomes of the planning process</w:t>
            </w:r>
            <w:r w:rsidR="007D4180">
              <w:t>;</w:t>
            </w:r>
          </w:p>
          <w:p w14:paraId="60E60090" w14:textId="77777777" w:rsidR="007B7154" w:rsidRPr="009B3932" w:rsidRDefault="007B7154" w:rsidP="007B7154">
            <w:pPr>
              <w:pStyle w:val="ListParagraph"/>
              <w:numPr>
                <w:ilvl w:val="0"/>
                <w:numId w:val="26"/>
              </w:numPr>
            </w:pPr>
            <w:r>
              <w:t>R</w:t>
            </w:r>
            <w:r w:rsidRPr="009B3932">
              <w:t>eview and respond to submissions received during the public exhibition period</w:t>
            </w:r>
            <w:r w:rsidR="007D4180">
              <w:t>;</w:t>
            </w:r>
          </w:p>
          <w:p w14:paraId="72B08CB8" w14:textId="77777777" w:rsidR="007B7154" w:rsidRPr="009B3932" w:rsidRDefault="007B7154" w:rsidP="007B7154">
            <w:pPr>
              <w:pStyle w:val="ListParagraph"/>
              <w:numPr>
                <w:ilvl w:val="0"/>
                <w:numId w:val="26"/>
              </w:numPr>
            </w:pPr>
            <w:r>
              <w:t>R</w:t>
            </w:r>
            <w:r w:rsidRPr="009B3932">
              <w:t>efine the</w:t>
            </w:r>
            <w:r>
              <w:t xml:space="preserve"> final Planning Proposal package and </w:t>
            </w:r>
            <w:r w:rsidRPr="009B3932">
              <w:t>draft DCP in response to submissions (if required)</w:t>
            </w:r>
            <w:r w:rsidR="007D4180">
              <w:t>;</w:t>
            </w:r>
          </w:p>
          <w:p w14:paraId="7A136B12" w14:textId="77777777" w:rsidR="007B7154" w:rsidRPr="009B3932" w:rsidRDefault="007B7154" w:rsidP="007B7154">
            <w:pPr>
              <w:pStyle w:val="ListParagraph"/>
              <w:numPr>
                <w:ilvl w:val="0"/>
                <w:numId w:val="26"/>
              </w:numPr>
            </w:pPr>
            <w:r>
              <w:t>F</w:t>
            </w:r>
            <w:r w:rsidRPr="009B3932">
              <w:t>urther collaborate with State Agencies (if required)</w:t>
            </w:r>
            <w:r w:rsidR="007D4180">
              <w:t>;</w:t>
            </w:r>
          </w:p>
          <w:p w14:paraId="55FF9809" w14:textId="77777777" w:rsidR="007B7154" w:rsidRPr="009B3932" w:rsidRDefault="007B7154" w:rsidP="007B7154">
            <w:pPr>
              <w:pStyle w:val="ListParagraph"/>
              <w:numPr>
                <w:ilvl w:val="0"/>
                <w:numId w:val="26"/>
              </w:numPr>
            </w:pPr>
            <w:r>
              <w:t>P</w:t>
            </w:r>
            <w:r w:rsidRPr="009B3932">
              <w:t>repare a report for Council, summarising and responding to submissions received during public exhibition (if required)</w:t>
            </w:r>
            <w:r w:rsidR="007D4180">
              <w:t>;</w:t>
            </w:r>
          </w:p>
          <w:p w14:paraId="49786CE8" w14:textId="77777777" w:rsidR="007B7154" w:rsidRDefault="007B7154" w:rsidP="007B7154">
            <w:pPr>
              <w:pStyle w:val="ListParagraph"/>
              <w:numPr>
                <w:ilvl w:val="0"/>
                <w:numId w:val="26"/>
              </w:numPr>
            </w:pPr>
            <w:r>
              <w:t>Prepare and send the Planning Proposal to DPHI for finalisation</w:t>
            </w:r>
            <w:r w:rsidR="007D4180">
              <w:t>; and</w:t>
            </w:r>
          </w:p>
          <w:p w14:paraId="2BF6DFBE" w14:textId="77777777" w:rsidR="007B7154" w:rsidRDefault="007B7154" w:rsidP="007B7154">
            <w:pPr>
              <w:pStyle w:val="ListParagraph"/>
              <w:numPr>
                <w:ilvl w:val="0"/>
                <w:numId w:val="26"/>
              </w:numPr>
            </w:pPr>
            <w:r>
              <w:t>A</w:t>
            </w:r>
            <w:r w:rsidRPr="009B3932">
              <w:t xml:space="preserve">dopt </w:t>
            </w:r>
            <w:r>
              <w:t xml:space="preserve">the </w:t>
            </w:r>
            <w:r w:rsidRPr="009B3932">
              <w:t>DCP</w:t>
            </w:r>
            <w:r w:rsidR="009245EE">
              <w:t xml:space="preserve"> (if required)</w:t>
            </w:r>
            <w:r w:rsidR="007902C6">
              <w:t>.</w:t>
            </w:r>
          </w:p>
        </w:tc>
      </w:tr>
      <w:tr w:rsidR="007B7154" w14:paraId="2F1A41B0" w14:textId="77777777" w:rsidTr="000238ED">
        <w:trPr>
          <w:trHeight w:val="315"/>
        </w:trPr>
        <w:tc>
          <w:tcPr>
            <w:tcW w:w="3005" w:type="dxa"/>
            <w:shd w:val="clear" w:color="auto" w:fill="D9D9D9" w:themeFill="background1" w:themeFillShade="D9"/>
          </w:tcPr>
          <w:p w14:paraId="4070B804" w14:textId="77777777" w:rsidR="007B7154" w:rsidRPr="00DB6FA8" w:rsidRDefault="007B7154" w:rsidP="007B7154">
            <w:r>
              <w:rPr>
                <w:b/>
                <w:bCs/>
              </w:rPr>
              <w:t>Communication</w:t>
            </w:r>
          </w:p>
        </w:tc>
        <w:tc>
          <w:tcPr>
            <w:tcW w:w="3005" w:type="dxa"/>
            <w:shd w:val="clear" w:color="auto" w:fill="D9D9D9" w:themeFill="background1" w:themeFillShade="D9"/>
          </w:tcPr>
          <w:p w14:paraId="3F50356A" w14:textId="77777777" w:rsidR="007B7154" w:rsidRPr="00DB6FA8" w:rsidRDefault="007B7154" w:rsidP="007B7154">
            <w:r>
              <w:rPr>
                <w:b/>
                <w:bCs/>
              </w:rPr>
              <w:t>Engagement</w:t>
            </w:r>
          </w:p>
        </w:tc>
        <w:tc>
          <w:tcPr>
            <w:tcW w:w="3006" w:type="dxa"/>
            <w:shd w:val="clear" w:color="auto" w:fill="D9D9D9" w:themeFill="background1" w:themeFillShade="D9"/>
          </w:tcPr>
          <w:p w14:paraId="031DF3AF" w14:textId="77777777" w:rsidR="007B7154" w:rsidRPr="00DB6FA8" w:rsidRDefault="007B7154" w:rsidP="007B7154">
            <w:r>
              <w:rPr>
                <w:b/>
                <w:bCs/>
              </w:rPr>
              <w:t>Key Stakeholders</w:t>
            </w:r>
          </w:p>
        </w:tc>
      </w:tr>
      <w:tr w:rsidR="007B7154" w14:paraId="26D889B6" w14:textId="77777777" w:rsidTr="000238ED">
        <w:trPr>
          <w:trHeight w:val="315"/>
        </w:trPr>
        <w:tc>
          <w:tcPr>
            <w:tcW w:w="3005" w:type="dxa"/>
          </w:tcPr>
          <w:p w14:paraId="1D56D0DD" w14:textId="77777777" w:rsidR="007B7154" w:rsidRPr="007B7154" w:rsidRDefault="007B7154" w:rsidP="007B7154">
            <w:pPr>
              <w:pStyle w:val="ListParagraph"/>
              <w:numPr>
                <w:ilvl w:val="0"/>
                <w:numId w:val="22"/>
              </w:numPr>
              <w:ind w:left="306" w:hanging="306"/>
            </w:pPr>
            <w:r w:rsidRPr="007B7154">
              <w:t>Councillor briefing (if required)</w:t>
            </w:r>
            <w:r w:rsidR="007902C6">
              <w:t>.</w:t>
            </w:r>
          </w:p>
          <w:p w14:paraId="26976330" w14:textId="77777777" w:rsidR="007B7154" w:rsidRPr="007B7154" w:rsidRDefault="007B7154" w:rsidP="007B7154">
            <w:pPr>
              <w:pStyle w:val="ListParagraph"/>
              <w:numPr>
                <w:ilvl w:val="0"/>
                <w:numId w:val="22"/>
              </w:numPr>
              <w:ind w:left="306" w:hanging="306"/>
            </w:pPr>
            <w:r w:rsidRPr="007B7154">
              <w:t>Council report (if required)</w:t>
            </w:r>
            <w:r w:rsidR="007902C6">
              <w:t>.</w:t>
            </w:r>
          </w:p>
          <w:p w14:paraId="18C4E50F" w14:textId="77777777" w:rsidR="007B7154" w:rsidRPr="007B7154" w:rsidRDefault="007B7154" w:rsidP="007B7154">
            <w:pPr>
              <w:pStyle w:val="ListParagraph"/>
              <w:numPr>
                <w:ilvl w:val="0"/>
                <w:numId w:val="22"/>
              </w:numPr>
              <w:ind w:left="306" w:hanging="306"/>
            </w:pPr>
            <w:r w:rsidRPr="007B7154">
              <w:lastRenderedPageBreak/>
              <w:t>Acknowledge submissions</w:t>
            </w:r>
            <w:r w:rsidR="007902C6">
              <w:t>.</w:t>
            </w:r>
          </w:p>
          <w:p w14:paraId="549421E7" w14:textId="77777777" w:rsidR="007B7154" w:rsidRDefault="007B7154" w:rsidP="007B7154">
            <w:pPr>
              <w:pStyle w:val="ListParagraph"/>
              <w:numPr>
                <w:ilvl w:val="0"/>
                <w:numId w:val="22"/>
              </w:numPr>
              <w:ind w:left="306" w:hanging="306"/>
            </w:pPr>
            <w:r w:rsidRPr="007B7154">
              <w:t>Notification of adoption of the SEPP amendment and DCP to submitters and in Councillor update.</w:t>
            </w:r>
          </w:p>
          <w:sdt>
            <w:sdtPr>
              <w:id w:val="514962128"/>
              <w:placeholder>
                <w:docPart w:val="B6C8B9D84E294F0794DA76A9FC0EA3EA"/>
              </w:placeholder>
              <w:showingPlcHdr/>
              <w:text/>
            </w:sdtPr>
            <w:sdtEndPr/>
            <w:sdtContent>
              <w:p w14:paraId="51E57043" w14:textId="77777777" w:rsidR="007B7154" w:rsidRPr="00631532" w:rsidRDefault="001A070B" w:rsidP="007B7154">
                <w:pPr>
                  <w:pStyle w:val="ListParagraph"/>
                  <w:numPr>
                    <w:ilvl w:val="0"/>
                    <w:numId w:val="22"/>
                  </w:numPr>
                  <w:ind w:left="306" w:hanging="306"/>
                </w:pPr>
                <w:r w:rsidRPr="00143230">
                  <w:rPr>
                    <w:rStyle w:val="PlaceholderText"/>
                  </w:rPr>
                  <w:t>Click or tap here to enter text.</w:t>
                </w:r>
              </w:p>
            </w:sdtContent>
          </w:sdt>
        </w:tc>
        <w:tc>
          <w:tcPr>
            <w:tcW w:w="3005" w:type="dxa"/>
          </w:tcPr>
          <w:p w14:paraId="6A108FE8" w14:textId="77777777" w:rsidR="007B7154" w:rsidRPr="007B7154" w:rsidRDefault="007B7154" w:rsidP="007B7154">
            <w:pPr>
              <w:pStyle w:val="ListParagraph"/>
              <w:numPr>
                <w:ilvl w:val="0"/>
                <w:numId w:val="22"/>
              </w:numPr>
              <w:ind w:left="306" w:hanging="306"/>
            </w:pPr>
            <w:r w:rsidRPr="007B7154">
              <w:lastRenderedPageBreak/>
              <w:t>Your Voice Camden project page updates</w:t>
            </w:r>
            <w:r w:rsidR="007902C6">
              <w:t>.</w:t>
            </w:r>
          </w:p>
          <w:p w14:paraId="186DA1C2" w14:textId="77777777" w:rsidR="007B7154" w:rsidRPr="007B7154" w:rsidRDefault="007B7154" w:rsidP="007B7154">
            <w:pPr>
              <w:pStyle w:val="ListParagraph"/>
              <w:numPr>
                <w:ilvl w:val="0"/>
                <w:numId w:val="22"/>
              </w:numPr>
              <w:ind w:left="306" w:hanging="306"/>
            </w:pPr>
            <w:r w:rsidRPr="007B7154">
              <w:t xml:space="preserve">Clarify submissions where required (potentially conduct </w:t>
            </w:r>
            <w:r w:rsidRPr="007B7154">
              <w:lastRenderedPageBreak/>
              <w:t>meetings, phone calls etc.)</w:t>
            </w:r>
            <w:r w:rsidR="007902C6">
              <w:t>.</w:t>
            </w:r>
          </w:p>
          <w:p w14:paraId="40E34739" w14:textId="77777777" w:rsidR="007B7154" w:rsidRDefault="007B7154" w:rsidP="007B7154">
            <w:pPr>
              <w:pStyle w:val="ListParagraph"/>
              <w:numPr>
                <w:ilvl w:val="0"/>
                <w:numId w:val="22"/>
              </w:numPr>
              <w:ind w:left="306" w:hanging="306"/>
            </w:pPr>
            <w:r w:rsidRPr="007B7154">
              <w:t>Letters and/or e-mails</w:t>
            </w:r>
            <w:r w:rsidR="007902C6">
              <w:t>.</w:t>
            </w:r>
          </w:p>
          <w:sdt>
            <w:sdtPr>
              <w:id w:val="661667526"/>
              <w:placeholder>
                <w:docPart w:val="B6C8B9D84E294F0794DA76A9FC0EA3EA"/>
              </w:placeholder>
              <w:showingPlcHdr/>
              <w:text/>
            </w:sdtPr>
            <w:sdtEndPr/>
            <w:sdtContent>
              <w:p w14:paraId="6A3034F0" w14:textId="77777777" w:rsidR="007B7154" w:rsidRPr="00631532" w:rsidRDefault="001A070B" w:rsidP="007B7154">
                <w:pPr>
                  <w:pStyle w:val="ListParagraph"/>
                  <w:numPr>
                    <w:ilvl w:val="0"/>
                    <w:numId w:val="22"/>
                  </w:numPr>
                  <w:ind w:left="306" w:hanging="306"/>
                </w:pPr>
                <w:r w:rsidRPr="00143230">
                  <w:rPr>
                    <w:rStyle w:val="PlaceholderText"/>
                  </w:rPr>
                  <w:t>Click or tap here to enter text.</w:t>
                </w:r>
              </w:p>
            </w:sdtContent>
          </w:sdt>
        </w:tc>
        <w:tc>
          <w:tcPr>
            <w:tcW w:w="3006" w:type="dxa"/>
          </w:tcPr>
          <w:p w14:paraId="566BD638" w14:textId="77777777" w:rsidR="007B7154" w:rsidRPr="007B7154" w:rsidRDefault="007B7154" w:rsidP="007B7154">
            <w:pPr>
              <w:pStyle w:val="ListParagraph"/>
              <w:numPr>
                <w:ilvl w:val="0"/>
                <w:numId w:val="22"/>
              </w:numPr>
              <w:ind w:left="306" w:hanging="306"/>
            </w:pPr>
            <w:r w:rsidRPr="007B7154">
              <w:lastRenderedPageBreak/>
              <w:t xml:space="preserve">Camden Council councillors </w:t>
            </w:r>
          </w:p>
          <w:p w14:paraId="020605ED" w14:textId="77777777" w:rsidR="007B7154" w:rsidRPr="007B7154" w:rsidRDefault="007B7154" w:rsidP="007B7154">
            <w:pPr>
              <w:pStyle w:val="ListParagraph"/>
              <w:numPr>
                <w:ilvl w:val="0"/>
                <w:numId w:val="22"/>
              </w:numPr>
              <w:ind w:left="306" w:hanging="306"/>
            </w:pPr>
            <w:r w:rsidRPr="007B7154">
              <w:t>Council Officers</w:t>
            </w:r>
          </w:p>
          <w:p w14:paraId="3C1E17EF" w14:textId="77777777" w:rsidR="007B7154" w:rsidRPr="007B7154" w:rsidRDefault="007B7154" w:rsidP="007B7154">
            <w:pPr>
              <w:pStyle w:val="ListParagraph"/>
              <w:numPr>
                <w:ilvl w:val="0"/>
                <w:numId w:val="22"/>
              </w:numPr>
              <w:ind w:left="306" w:hanging="306"/>
            </w:pPr>
            <w:r w:rsidRPr="007B7154">
              <w:t>Proponent</w:t>
            </w:r>
          </w:p>
          <w:p w14:paraId="69890690" w14:textId="77777777" w:rsidR="007B7154" w:rsidRPr="007B7154" w:rsidRDefault="007B7154" w:rsidP="007B7154">
            <w:pPr>
              <w:pStyle w:val="ListParagraph"/>
              <w:numPr>
                <w:ilvl w:val="0"/>
                <w:numId w:val="22"/>
              </w:numPr>
              <w:ind w:left="306" w:hanging="306"/>
            </w:pPr>
            <w:r w:rsidRPr="007B7154">
              <w:t>Proponent Consultant</w:t>
            </w:r>
          </w:p>
          <w:p w14:paraId="48CDB1E1" w14:textId="77777777" w:rsidR="007B7154" w:rsidRPr="007B7154" w:rsidRDefault="007B7154" w:rsidP="007B7154">
            <w:pPr>
              <w:pStyle w:val="ListParagraph"/>
              <w:numPr>
                <w:ilvl w:val="0"/>
                <w:numId w:val="22"/>
              </w:numPr>
              <w:ind w:left="306" w:hanging="306"/>
            </w:pPr>
            <w:r w:rsidRPr="007B7154">
              <w:lastRenderedPageBreak/>
              <w:t>Engagement consultant</w:t>
            </w:r>
            <w:r w:rsidR="007902C6">
              <w:t>.</w:t>
            </w:r>
          </w:p>
          <w:p w14:paraId="162DF057" w14:textId="77777777" w:rsidR="007B7154" w:rsidRPr="007B7154" w:rsidRDefault="007B7154" w:rsidP="007B7154">
            <w:pPr>
              <w:pStyle w:val="ListParagraph"/>
              <w:numPr>
                <w:ilvl w:val="0"/>
                <w:numId w:val="22"/>
              </w:numPr>
              <w:ind w:left="306" w:hanging="306"/>
            </w:pPr>
            <w:r w:rsidRPr="007B7154">
              <w:t>Your Voice Camden project followers</w:t>
            </w:r>
          </w:p>
          <w:p w14:paraId="7B69E6C9" w14:textId="77777777" w:rsidR="007B7154" w:rsidRPr="007B7154" w:rsidRDefault="007B7154" w:rsidP="007B7154">
            <w:pPr>
              <w:pStyle w:val="ListParagraph"/>
              <w:numPr>
                <w:ilvl w:val="0"/>
                <w:numId w:val="22"/>
              </w:numPr>
              <w:ind w:left="306" w:hanging="306"/>
            </w:pPr>
            <w:r w:rsidRPr="007B7154">
              <w:t>Submission makers</w:t>
            </w:r>
          </w:p>
          <w:p w14:paraId="28C79B2A" w14:textId="77777777" w:rsidR="007B7154" w:rsidRPr="007B7154" w:rsidRDefault="007B7154" w:rsidP="007B7154">
            <w:pPr>
              <w:pStyle w:val="ListParagraph"/>
              <w:numPr>
                <w:ilvl w:val="0"/>
                <w:numId w:val="22"/>
              </w:numPr>
              <w:ind w:left="306" w:hanging="306"/>
            </w:pPr>
            <w:r w:rsidRPr="007B7154">
              <w:t>Government agencies</w:t>
            </w:r>
          </w:p>
          <w:p w14:paraId="0C9874B3" w14:textId="77777777" w:rsidR="007B7154" w:rsidRPr="007B7154" w:rsidRDefault="007B7154" w:rsidP="007B7154">
            <w:pPr>
              <w:pStyle w:val="ListParagraph"/>
              <w:numPr>
                <w:ilvl w:val="0"/>
                <w:numId w:val="22"/>
              </w:numPr>
              <w:ind w:left="306" w:hanging="306"/>
            </w:pPr>
            <w:r w:rsidRPr="007B7154">
              <w:t>DPHI</w:t>
            </w:r>
          </w:p>
          <w:p w14:paraId="4FC1B3B8" w14:textId="77777777" w:rsidR="007B7154" w:rsidRDefault="007B7154" w:rsidP="007B7154">
            <w:pPr>
              <w:pStyle w:val="ListParagraph"/>
              <w:numPr>
                <w:ilvl w:val="0"/>
                <w:numId w:val="22"/>
              </w:numPr>
              <w:ind w:left="306" w:hanging="306"/>
            </w:pPr>
            <w:r w:rsidRPr="007B7154">
              <w:t>Master Planner</w:t>
            </w:r>
          </w:p>
          <w:sdt>
            <w:sdtPr>
              <w:id w:val="-1662999153"/>
              <w:placeholder>
                <w:docPart w:val="B6C8B9D84E294F0794DA76A9FC0EA3EA"/>
              </w:placeholder>
              <w:showingPlcHdr/>
              <w:text/>
            </w:sdtPr>
            <w:sdtEndPr/>
            <w:sdtContent>
              <w:p w14:paraId="551878A1" w14:textId="77777777" w:rsidR="007B7154" w:rsidRPr="00631532" w:rsidRDefault="001A070B" w:rsidP="007B7154">
                <w:pPr>
                  <w:pStyle w:val="ListParagraph"/>
                  <w:numPr>
                    <w:ilvl w:val="0"/>
                    <w:numId w:val="22"/>
                  </w:numPr>
                  <w:ind w:left="306" w:hanging="306"/>
                </w:pPr>
                <w:r w:rsidRPr="00143230">
                  <w:rPr>
                    <w:rStyle w:val="PlaceholderText"/>
                  </w:rPr>
                  <w:t>Click or tap here to enter text.</w:t>
                </w:r>
              </w:p>
            </w:sdtContent>
          </w:sdt>
        </w:tc>
      </w:tr>
    </w:tbl>
    <w:p w14:paraId="5C27E10F" w14:textId="77777777" w:rsidR="000433AE" w:rsidRPr="000433AE" w:rsidRDefault="000433AE" w:rsidP="000433AE">
      <w:pPr>
        <w:rPr>
          <w:lang w:eastAsia="en-AU"/>
        </w:rPr>
      </w:pPr>
    </w:p>
    <w:p w14:paraId="00F1E368" w14:textId="77777777" w:rsidR="00E73810" w:rsidRDefault="00E73810">
      <w:pPr>
        <w:spacing w:after="160" w:line="259" w:lineRule="auto"/>
      </w:pPr>
      <w:r>
        <w:br w:type="page"/>
      </w:r>
    </w:p>
    <w:p w14:paraId="5AADAFEC" w14:textId="77777777" w:rsidR="005A04E6" w:rsidRDefault="005A04E6" w:rsidP="001A2126">
      <w:pPr>
        <w:sectPr w:rsidR="005A04E6" w:rsidSect="005A04E6">
          <w:headerReference w:type="default" r:id="rId18"/>
          <w:footerReference w:type="default" r:id="rId19"/>
          <w:pgSz w:w="11906" w:h="16838"/>
          <w:pgMar w:top="2269" w:right="1440" w:bottom="2127" w:left="1440" w:header="708" w:footer="708" w:gutter="0"/>
          <w:cols w:space="708"/>
          <w:docGrid w:linePitch="360"/>
        </w:sectPr>
      </w:pPr>
    </w:p>
    <w:p w14:paraId="5442D1D7" w14:textId="77777777" w:rsidR="005A04E6" w:rsidRPr="005A04E6" w:rsidRDefault="005A04E6" w:rsidP="001A2126"/>
    <w:sectPr w:rsidR="005A04E6" w:rsidRPr="005A04E6" w:rsidSect="005A04E6">
      <w:headerReference w:type="default" r:id="rId20"/>
      <w:footerReference w:type="default" r:id="rId21"/>
      <w:pgSz w:w="11906" w:h="16838"/>
      <w:pgMar w:top="2269"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59F68" w14:textId="77777777" w:rsidR="004937D3" w:rsidRDefault="004937D3" w:rsidP="001A2126">
      <w:r>
        <w:separator/>
      </w:r>
    </w:p>
  </w:endnote>
  <w:endnote w:type="continuationSeparator" w:id="0">
    <w:p w14:paraId="050D7659" w14:textId="77777777" w:rsidR="004937D3" w:rsidRDefault="004937D3" w:rsidP="001A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210F1" w14:textId="77777777" w:rsidR="00067800" w:rsidRDefault="00067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EE5C" w14:textId="77777777" w:rsidR="00067800" w:rsidRDefault="00067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57E55" w14:textId="77777777" w:rsidR="00067800" w:rsidRDefault="000678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3E6BB" w14:textId="77777777" w:rsidR="002E6CB0" w:rsidRPr="001A2126" w:rsidRDefault="004937D3" w:rsidP="001A2126">
    <w:pPr>
      <w:pStyle w:val="Footer"/>
      <w:rPr>
        <w:sz w:val="16"/>
        <w:szCs w:val="16"/>
      </w:rPr>
    </w:pPr>
    <w:sdt>
      <w:sdtPr>
        <w:rPr>
          <w:sz w:val="16"/>
          <w:szCs w:val="16"/>
        </w:rPr>
        <w:id w:val="-105352845"/>
        <w:docPartObj>
          <w:docPartGallery w:val="Page Numbers (Bottom of Page)"/>
          <w:docPartUnique/>
        </w:docPartObj>
      </w:sdtPr>
      <w:sdtEndPr/>
      <w:sdtContent>
        <w:sdt>
          <w:sdtPr>
            <w:rPr>
              <w:sz w:val="16"/>
              <w:szCs w:val="16"/>
            </w:rPr>
            <w:id w:val="-1705238520"/>
            <w:docPartObj>
              <w:docPartGallery w:val="Page Numbers (Top of Page)"/>
              <w:docPartUnique/>
            </w:docPartObj>
          </w:sdtPr>
          <w:sdtEndPr/>
          <w:sdtContent>
            <w:r w:rsidR="002E6CB0" w:rsidRPr="001A2126">
              <w:rPr>
                <w:sz w:val="16"/>
                <w:szCs w:val="16"/>
              </w:rPr>
              <w:t xml:space="preserve">Page </w:t>
            </w:r>
            <w:r w:rsidR="002E6CB0" w:rsidRPr="001A2126">
              <w:rPr>
                <w:sz w:val="16"/>
                <w:szCs w:val="16"/>
              </w:rPr>
              <w:fldChar w:fldCharType="begin"/>
            </w:r>
            <w:r w:rsidR="002E6CB0" w:rsidRPr="001A2126">
              <w:rPr>
                <w:sz w:val="16"/>
                <w:szCs w:val="16"/>
              </w:rPr>
              <w:instrText xml:space="preserve"> PAGE </w:instrText>
            </w:r>
            <w:r w:rsidR="002E6CB0" w:rsidRPr="001A2126">
              <w:rPr>
                <w:sz w:val="16"/>
                <w:szCs w:val="16"/>
              </w:rPr>
              <w:fldChar w:fldCharType="separate"/>
            </w:r>
            <w:r w:rsidR="002E6CB0" w:rsidRPr="001A2126">
              <w:rPr>
                <w:noProof/>
                <w:sz w:val="16"/>
                <w:szCs w:val="16"/>
              </w:rPr>
              <w:t>2</w:t>
            </w:r>
            <w:r w:rsidR="002E6CB0" w:rsidRPr="001A2126">
              <w:rPr>
                <w:sz w:val="16"/>
                <w:szCs w:val="16"/>
              </w:rPr>
              <w:fldChar w:fldCharType="end"/>
            </w:r>
            <w:r w:rsidR="002E6CB0" w:rsidRPr="001A2126">
              <w:rPr>
                <w:sz w:val="16"/>
                <w:szCs w:val="16"/>
              </w:rPr>
              <w:t xml:space="preserve"> of </w:t>
            </w:r>
            <w:r w:rsidR="002E6CB0" w:rsidRPr="001A2126">
              <w:rPr>
                <w:sz w:val="16"/>
                <w:szCs w:val="16"/>
              </w:rPr>
              <w:fldChar w:fldCharType="begin"/>
            </w:r>
            <w:r w:rsidR="002E6CB0" w:rsidRPr="001A2126">
              <w:rPr>
                <w:sz w:val="16"/>
                <w:szCs w:val="16"/>
              </w:rPr>
              <w:instrText xml:space="preserve"> NUMPAGES  </w:instrText>
            </w:r>
            <w:r w:rsidR="002E6CB0" w:rsidRPr="001A2126">
              <w:rPr>
                <w:sz w:val="16"/>
                <w:szCs w:val="16"/>
              </w:rPr>
              <w:fldChar w:fldCharType="separate"/>
            </w:r>
            <w:r w:rsidR="002E6CB0" w:rsidRPr="001A2126">
              <w:rPr>
                <w:noProof/>
                <w:sz w:val="16"/>
                <w:szCs w:val="16"/>
              </w:rPr>
              <w:t>2</w:t>
            </w:r>
            <w:r w:rsidR="002E6CB0" w:rsidRPr="001A2126">
              <w:rPr>
                <w:sz w:val="16"/>
                <w:szCs w:val="16"/>
              </w:rPr>
              <w:fldChar w:fldCharType="end"/>
            </w:r>
          </w:sdtContent>
        </w:sdt>
      </w:sdtContent>
    </w:sdt>
    <w:r w:rsidR="002E6CB0" w:rsidRPr="001A2126">
      <w:rPr>
        <w:sz w:val="16"/>
        <w:szCs w:val="16"/>
      </w:rPr>
      <w:t xml:space="preserve">    |    Significant Planning Proposal</w:t>
    </w:r>
    <w:r w:rsidR="004F7376">
      <w:rPr>
        <w:sz w:val="16"/>
        <w:szCs w:val="16"/>
      </w:rPr>
      <w:t>:</w:t>
    </w:r>
    <w:r w:rsidR="002E6CB0" w:rsidRPr="001A2126">
      <w:rPr>
        <w:sz w:val="16"/>
        <w:szCs w:val="16"/>
      </w:rPr>
      <w:t xml:space="preserve"> </w:t>
    </w:r>
    <w:r w:rsidR="00067800">
      <w:rPr>
        <w:sz w:val="16"/>
        <w:szCs w:val="16"/>
      </w:rPr>
      <w:t>Communication and Engagement Plan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E1E15" w14:textId="77777777" w:rsidR="002E6CB0" w:rsidRPr="002E6CB0" w:rsidRDefault="002E6CB0" w:rsidP="001A2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AC3E" w14:textId="77777777" w:rsidR="004937D3" w:rsidRDefault="004937D3" w:rsidP="001A2126">
      <w:r>
        <w:separator/>
      </w:r>
    </w:p>
  </w:footnote>
  <w:footnote w:type="continuationSeparator" w:id="0">
    <w:p w14:paraId="17EEFC79" w14:textId="77777777" w:rsidR="004937D3" w:rsidRDefault="004937D3" w:rsidP="001A2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1380B" w14:textId="77777777" w:rsidR="00067800" w:rsidRDefault="00067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B09CB" w14:textId="77777777" w:rsidR="005A04E6" w:rsidRDefault="000433AE" w:rsidP="001A2126">
    <w:pPr>
      <w:pStyle w:val="Header"/>
    </w:pPr>
    <w:r>
      <w:rPr>
        <w:noProof/>
      </w:rPr>
      <w:drawing>
        <wp:anchor distT="0" distB="0" distL="114300" distR="114300" simplePos="0" relativeHeight="251661312" behindDoc="1" locked="0" layoutInCell="1" allowOverlap="1" wp14:anchorId="1B949714" wp14:editId="2E74A51F">
          <wp:simplePos x="0" y="0"/>
          <wp:positionH relativeFrom="page">
            <wp:align>right</wp:align>
          </wp:positionH>
          <wp:positionV relativeFrom="paragraph">
            <wp:posOffset>-449580</wp:posOffset>
          </wp:positionV>
          <wp:extent cx="7553325" cy="10683946"/>
          <wp:effectExtent l="0" t="0" r="0" b="3175"/>
          <wp:wrapNone/>
          <wp:docPr id="160034230" name="Picture 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4230" name="Picture 1" descr="A close-up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47ABA" w14:textId="77777777" w:rsidR="00067800" w:rsidRDefault="000678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E935C" w14:textId="77777777" w:rsidR="005A04E6" w:rsidRDefault="005A04E6" w:rsidP="001A2126">
    <w:pPr>
      <w:pStyle w:val="Header"/>
    </w:pPr>
    <w:r>
      <w:rPr>
        <w:noProof/>
      </w:rPr>
      <w:drawing>
        <wp:anchor distT="0" distB="0" distL="114300" distR="114300" simplePos="0" relativeHeight="251659264" behindDoc="1" locked="0" layoutInCell="1" allowOverlap="1" wp14:anchorId="4BEF5B58" wp14:editId="38902AF1">
          <wp:simplePos x="0" y="0"/>
          <wp:positionH relativeFrom="page">
            <wp:align>right</wp:align>
          </wp:positionH>
          <wp:positionV relativeFrom="paragraph">
            <wp:posOffset>-449403</wp:posOffset>
          </wp:positionV>
          <wp:extent cx="7556602" cy="10688582"/>
          <wp:effectExtent l="0" t="0" r="6350" b="0"/>
          <wp:wrapNone/>
          <wp:docPr id="49623168"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8128" name="Picture 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602" cy="1068858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B2B7B" w14:textId="77777777" w:rsidR="005A04E6" w:rsidRDefault="005A04E6" w:rsidP="001A2126">
    <w:pPr>
      <w:pStyle w:val="Header"/>
    </w:pPr>
    <w:r>
      <w:rPr>
        <w:noProof/>
      </w:rPr>
      <w:drawing>
        <wp:anchor distT="0" distB="0" distL="114300" distR="114300" simplePos="0" relativeHeight="251660288" behindDoc="1" locked="0" layoutInCell="1" allowOverlap="1" wp14:anchorId="0DCC2F94" wp14:editId="6D49F3F0">
          <wp:simplePos x="0" y="0"/>
          <wp:positionH relativeFrom="page">
            <wp:align>right</wp:align>
          </wp:positionH>
          <wp:positionV relativeFrom="paragraph">
            <wp:posOffset>-449402</wp:posOffset>
          </wp:positionV>
          <wp:extent cx="7556602" cy="10688863"/>
          <wp:effectExtent l="0" t="0" r="6350" b="0"/>
          <wp:wrapNone/>
          <wp:docPr id="978886451" name="Picture 3"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86451" name="Picture 3" descr="A close-up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602" cy="106888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04A2"/>
    <w:multiLevelType w:val="hybridMultilevel"/>
    <w:tmpl w:val="F4E4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059C5"/>
    <w:multiLevelType w:val="hybridMultilevel"/>
    <w:tmpl w:val="565EA7D2"/>
    <w:lvl w:ilvl="0" w:tplc="8EC6A97C">
      <w:start w:val="1"/>
      <w:numFmt w:val="bullet"/>
      <w:pStyle w:val="ListBullet"/>
      <w:lvlText w:val=""/>
      <w:lvlJc w:val="left"/>
      <w:pPr>
        <w:ind w:left="644" w:hanging="360"/>
      </w:pPr>
      <w:rPr>
        <w:rFonts w:ascii="Symbol" w:hAnsi="Symbol" w:hint="default"/>
        <w:color w:val="000000" w:themeColor="text1"/>
        <w:u w:color="156082" w:themeColor="accent1"/>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53E4392"/>
    <w:multiLevelType w:val="hybridMultilevel"/>
    <w:tmpl w:val="E0584B84"/>
    <w:lvl w:ilvl="0" w:tplc="8B8A9C86">
      <w:start w:val="1"/>
      <w:numFmt w:val="decimal"/>
      <w:lvlText w:val="%1."/>
      <w:lvlJc w:val="left"/>
      <w:pPr>
        <w:ind w:left="360" w:hanging="360"/>
      </w:pPr>
      <w:rPr>
        <w:rFonts w:hint="default"/>
        <w:color w:val="000000" w:themeColor="text1"/>
        <w:u w:color="156082"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3021F"/>
    <w:multiLevelType w:val="hybridMultilevel"/>
    <w:tmpl w:val="265C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F4BEC"/>
    <w:multiLevelType w:val="hybridMultilevel"/>
    <w:tmpl w:val="4560FA40"/>
    <w:lvl w:ilvl="0" w:tplc="2ADA5314">
      <w:start w:val="1"/>
      <w:numFmt w:val="decimal"/>
      <w:lvlText w:val="%1."/>
      <w:lvlJc w:val="left"/>
      <w:pPr>
        <w:ind w:left="720" w:hanging="360"/>
      </w:pPr>
      <w:rPr>
        <w:rFonts w:hint="default"/>
        <w:color w:val="auto"/>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50A09"/>
    <w:multiLevelType w:val="hybridMultilevel"/>
    <w:tmpl w:val="683E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759D3"/>
    <w:multiLevelType w:val="hybridMultilevel"/>
    <w:tmpl w:val="9F144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146CA1"/>
    <w:multiLevelType w:val="hybridMultilevel"/>
    <w:tmpl w:val="6C069DBE"/>
    <w:lvl w:ilvl="0" w:tplc="82601CDC">
      <w:start w:val="1"/>
      <w:numFmt w:val="bullet"/>
      <w:lvlText w:val="•"/>
      <w:lvlJc w:val="left"/>
      <w:pPr>
        <w:tabs>
          <w:tab w:val="num" w:pos="446"/>
        </w:tabs>
        <w:ind w:left="446"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34C2A"/>
    <w:multiLevelType w:val="hybridMultilevel"/>
    <w:tmpl w:val="17EC159C"/>
    <w:lvl w:ilvl="0" w:tplc="0C090001">
      <w:start w:val="1"/>
      <w:numFmt w:val="bullet"/>
      <w:lvlText w:val=""/>
      <w:lvlJc w:val="left"/>
      <w:pPr>
        <w:ind w:left="720" w:hanging="360"/>
      </w:pPr>
      <w:rPr>
        <w:rFonts w:ascii="Symbol" w:hAnsi="Symbol" w:hint="default"/>
      </w:rPr>
    </w:lvl>
    <w:lvl w:ilvl="1" w:tplc="6E74C928">
      <w:start w:val="1"/>
      <w:numFmt w:val="bullet"/>
      <w:lvlText w:val="o"/>
      <w:lvlJc w:val="left"/>
      <w:pPr>
        <w:ind w:left="1440" w:hanging="360"/>
      </w:pPr>
      <w:rPr>
        <w:rFonts w:ascii="Courier New" w:hAnsi="Courier New" w:cs="Courier New" w:hint="default"/>
        <w:sz w:val="16"/>
        <w:szCs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61BB5"/>
    <w:multiLevelType w:val="hybridMultilevel"/>
    <w:tmpl w:val="EF58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2C1A75"/>
    <w:multiLevelType w:val="hybridMultilevel"/>
    <w:tmpl w:val="52FE3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2B2149"/>
    <w:multiLevelType w:val="hybridMultilevel"/>
    <w:tmpl w:val="93965A58"/>
    <w:lvl w:ilvl="0" w:tplc="82601CDC">
      <w:start w:val="1"/>
      <w:numFmt w:val="bullet"/>
      <w:lvlText w:val="•"/>
      <w:lvlJc w:val="left"/>
      <w:pPr>
        <w:tabs>
          <w:tab w:val="num" w:pos="446"/>
        </w:tabs>
        <w:ind w:left="446" w:hanging="360"/>
      </w:pPr>
      <w:rPr>
        <w:rFonts w:ascii="Arial" w:hAnsi="Arial"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12" w15:restartNumberingAfterBreak="0">
    <w:nsid w:val="43253197"/>
    <w:multiLevelType w:val="hybridMultilevel"/>
    <w:tmpl w:val="6F50C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CE0177"/>
    <w:multiLevelType w:val="hybridMultilevel"/>
    <w:tmpl w:val="E61EC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9B1F02"/>
    <w:multiLevelType w:val="hybridMultilevel"/>
    <w:tmpl w:val="7096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44AA4"/>
    <w:multiLevelType w:val="hybridMultilevel"/>
    <w:tmpl w:val="61264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F9778A"/>
    <w:multiLevelType w:val="hybridMultilevel"/>
    <w:tmpl w:val="83828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9B70BF"/>
    <w:multiLevelType w:val="hybridMultilevel"/>
    <w:tmpl w:val="5B78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52423A"/>
    <w:multiLevelType w:val="hybridMultilevel"/>
    <w:tmpl w:val="A176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3B76C5"/>
    <w:multiLevelType w:val="multilevel"/>
    <w:tmpl w:val="C80289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6CE729B"/>
    <w:multiLevelType w:val="hybridMultilevel"/>
    <w:tmpl w:val="0DC6A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8B3CBD"/>
    <w:multiLevelType w:val="hybridMultilevel"/>
    <w:tmpl w:val="C064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225C48"/>
    <w:multiLevelType w:val="hybridMultilevel"/>
    <w:tmpl w:val="F6A81B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EF1A1C"/>
    <w:multiLevelType w:val="hybridMultilevel"/>
    <w:tmpl w:val="B08A2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5A5A7A"/>
    <w:multiLevelType w:val="hybridMultilevel"/>
    <w:tmpl w:val="FCE8D25E"/>
    <w:lvl w:ilvl="0" w:tplc="0C090003">
      <w:start w:val="1"/>
      <w:numFmt w:val="bullet"/>
      <w:lvlText w:val="o"/>
      <w:lvlJc w:val="left"/>
      <w:pPr>
        <w:tabs>
          <w:tab w:val="num" w:pos="446"/>
        </w:tabs>
        <w:ind w:left="446"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6D24E1"/>
    <w:multiLevelType w:val="hybridMultilevel"/>
    <w:tmpl w:val="F6A81B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721C50"/>
    <w:multiLevelType w:val="hybridMultilevel"/>
    <w:tmpl w:val="9E14D8BE"/>
    <w:lvl w:ilvl="0" w:tplc="82601CDC">
      <w:start w:val="1"/>
      <w:numFmt w:val="bullet"/>
      <w:lvlText w:val="•"/>
      <w:lvlJc w:val="left"/>
      <w:pPr>
        <w:tabs>
          <w:tab w:val="num" w:pos="451"/>
        </w:tabs>
        <w:ind w:left="451" w:hanging="360"/>
      </w:pPr>
      <w:rPr>
        <w:rFonts w:ascii="Arial" w:hAnsi="Aria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num w:numId="1" w16cid:durableId="1385367081">
    <w:abstractNumId w:val="22"/>
  </w:num>
  <w:num w:numId="2" w16cid:durableId="2095585987">
    <w:abstractNumId w:val="13"/>
  </w:num>
  <w:num w:numId="3" w16cid:durableId="805587723">
    <w:abstractNumId w:val="10"/>
  </w:num>
  <w:num w:numId="4" w16cid:durableId="521865858">
    <w:abstractNumId w:val="5"/>
  </w:num>
  <w:num w:numId="5" w16cid:durableId="21247421">
    <w:abstractNumId w:val="17"/>
  </w:num>
  <w:num w:numId="6" w16cid:durableId="862285662">
    <w:abstractNumId w:val="4"/>
  </w:num>
  <w:num w:numId="7" w16cid:durableId="213934658">
    <w:abstractNumId w:val="25"/>
  </w:num>
  <w:num w:numId="8" w16cid:durableId="247429407">
    <w:abstractNumId w:val="12"/>
  </w:num>
  <w:num w:numId="9" w16cid:durableId="1612783115">
    <w:abstractNumId w:val="6"/>
  </w:num>
  <w:num w:numId="10" w16cid:durableId="24062334">
    <w:abstractNumId w:val="19"/>
  </w:num>
  <w:num w:numId="11" w16cid:durableId="2073692409">
    <w:abstractNumId w:val="2"/>
  </w:num>
  <w:num w:numId="12" w16cid:durableId="2000961324">
    <w:abstractNumId w:val="7"/>
  </w:num>
  <w:num w:numId="13" w16cid:durableId="1871064286">
    <w:abstractNumId w:val="0"/>
  </w:num>
  <w:num w:numId="14" w16cid:durableId="1878276648">
    <w:abstractNumId w:val="21"/>
  </w:num>
  <w:num w:numId="15" w16cid:durableId="529225024">
    <w:abstractNumId w:val="15"/>
  </w:num>
  <w:num w:numId="16" w16cid:durableId="997417791">
    <w:abstractNumId w:val="9"/>
  </w:num>
  <w:num w:numId="17" w16cid:durableId="1399866023">
    <w:abstractNumId w:val="8"/>
  </w:num>
  <w:num w:numId="18" w16cid:durableId="738483833">
    <w:abstractNumId w:val="1"/>
  </w:num>
  <w:num w:numId="19" w16cid:durableId="1287195139">
    <w:abstractNumId w:val="18"/>
  </w:num>
  <w:num w:numId="20" w16cid:durableId="79255435">
    <w:abstractNumId w:val="11"/>
  </w:num>
  <w:num w:numId="21" w16cid:durableId="1794398413">
    <w:abstractNumId w:val="3"/>
  </w:num>
  <w:num w:numId="22" w16cid:durableId="546726469">
    <w:abstractNumId w:val="14"/>
  </w:num>
  <w:num w:numId="23" w16cid:durableId="1235312375">
    <w:abstractNumId w:val="24"/>
  </w:num>
  <w:num w:numId="24" w16cid:durableId="1943370135">
    <w:abstractNumId w:val="20"/>
  </w:num>
  <w:num w:numId="25" w16cid:durableId="222257644">
    <w:abstractNumId w:val="26"/>
  </w:num>
  <w:num w:numId="26" w16cid:durableId="1480075288">
    <w:abstractNumId w:val="23"/>
  </w:num>
  <w:num w:numId="27" w16cid:durableId="5538534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ocumentProtection w:edit="forms" w:formatting="1" w:enforcement="1" w:cryptProviderType="rsaAES" w:cryptAlgorithmClass="hash" w:cryptAlgorithmType="typeAny" w:cryptAlgorithmSid="14" w:cryptSpinCount="100000" w:hash="x0hrUUto08fgK5RpZH8CKMOOxRwOWpohNfDZrWR5pf45bbpf1/lZpXAbp8P7WvQRCNX4HUQQGCuRN8rjrp3blA==" w:salt="5x8O41MNGDDifhsuWc4Da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D3"/>
    <w:rsid w:val="00005901"/>
    <w:rsid w:val="000377E1"/>
    <w:rsid w:val="000433AE"/>
    <w:rsid w:val="00067800"/>
    <w:rsid w:val="00091A8C"/>
    <w:rsid w:val="00132C51"/>
    <w:rsid w:val="0018341F"/>
    <w:rsid w:val="001A070B"/>
    <w:rsid w:val="001A2126"/>
    <w:rsid w:val="001E17A8"/>
    <w:rsid w:val="0023455D"/>
    <w:rsid w:val="002378BF"/>
    <w:rsid w:val="00297173"/>
    <w:rsid w:val="002E6CB0"/>
    <w:rsid w:val="003F3D5E"/>
    <w:rsid w:val="0040564E"/>
    <w:rsid w:val="004143D7"/>
    <w:rsid w:val="00431C86"/>
    <w:rsid w:val="00433A03"/>
    <w:rsid w:val="004370A7"/>
    <w:rsid w:val="00440A28"/>
    <w:rsid w:val="004455E1"/>
    <w:rsid w:val="00461A85"/>
    <w:rsid w:val="004937D3"/>
    <w:rsid w:val="004F7376"/>
    <w:rsid w:val="0050117F"/>
    <w:rsid w:val="005323A4"/>
    <w:rsid w:val="005558F8"/>
    <w:rsid w:val="005632F2"/>
    <w:rsid w:val="00587C10"/>
    <w:rsid w:val="00596064"/>
    <w:rsid w:val="005A04E6"/>
    <w:rsid w:val="006153D7"/>
    <w:rsid w:val="00626BA3"/>
    <w:rsid w:val="00631532"/>
    <w:rsid w:val="00652796"/>
    <w:rsid w:val="00665386"/>
    <w:rsid w:val="006862E8"/>
    <w:rsid w:val="006C5C52"/>
    <w:rsid w:val="00757B53"/>
    <w:rsid w:val="007902C6"/>
    <w:rsid w:val="007B7154"/>
    <w:rsid w:val="007D4180"/>
    <w:rsid w:val="007E058E"/>
    <w:rsid w:val="007F697E"/>
    <w:rsid w:val="00855C3C"/>
    <w:rsid w:val="008A6E85"/>
    <w:rsid w:val="008D2ADB"/>
    <w:rsid w:val="008D3817"/>
    <w:rsid w:val="009245EE"/>
    <w:rsid w:val="00A25235"/>
    <w:rsid w:val="00A56D4E"/>
    <w:rsid w:val="00AC10A1"/>
    <w:rsid w:val="00B10A38"/>
    <w:rsid w:val="00B324F8"/>
    <w:rsid w:val="00B67F8F"/>
    <w:rsid w:val="00BF79DE"/>
    <w:rsid w:val="00C24B54"/>
    <w:rsid w:val="00C44A7D"/>
    <w:rsid w:val="00C666EC"/>
    <w:rsid w:val="00C73896"/>
    <w:rsid w:val="00C76D2E"/>
    <w:rsid w:val="00C90CDF"/>
    <w:rsid w:val="00CD045A"/>
    <w:rsid w:val="00DA05E5"/>
    <w:rsid w:val="00DC015E"/>
    <w:rsid w:val="00DE4B4E"/>
    <w:rsid w:val="00DE7FD3"/>
    <w:rsid w:val="00E36C27"/>
    <w:rsid w:val="00E56ABF"/>
    <w:rsid w:val="00E73810"/>
    <w:rsid w:val="00EF6EDC"/>
    <w:rsid w:val="00F608CC"/>
    <w:rsid w:val="00F82433"/>
    <w:rsid w:val="00FF4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F7023"/>
  <w15:chartTrackingRefBased/>
  <w15:docId w15:val="{2AE8C87D-2713-44AD-9EA1-FDE27ADD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4F8"/>
    <w:pPr>
      <w:spacing w:after="0" w:line="276" w:lineRule="auto"/>
    </w:pPr>
    <w:rPr>
      <w:color w:val="7F7F7F" w:themeColor="text1" w:themeTint="80"/>
    </w:rPr>
  </w:style>
  <w:style w:type="paragraph" w:styleId="Heading1">
    <w:name w:val="heading 1"/>
    <w:basedOn w:val="Normal"/>
    <w:next w:val="Normal"/>
    <w:link w:val="Heading1Char"/>
    <w:uiPriority w:val="9"/>
    <w:qFormat/>
    <w:rsid w:val="008D2ADB"/>
    <w:pPr>
      <w:spacing w:after="90"/>
      <w:outlineLvl w:val="0"/>
    </w:pPr>
    <w:rPr>
      <w:b/>
      <w:bCs/>
      <w:color w:val="0088CE"/>
      <w:sz w:val="28"/>
      <w:szCs w:val="28"/>
    </w:rPr>
  </w:style>
  <w:style w:type="paragraph" w:styleId="Heading2">
    <w:name w:val="heading 2"/>
    <w:basedOn w:val="Normal"/>
    <w:next w:val="Normal"/>
    <w:link w:val="Heading2Char"/>
    <w:uiPriority w:val="9"/>
    <w:unhideWhenUsed/>
    <w:qFormat/>
    <w:rsid w:val="00431C86"/>
    <w:pPr>
      <w:spacing w:after="90"/>
      <w:outlineLvl w:val="1"/>
    </w:pPr>
    <w:rPr>
      <w:b/>
      <w:bCs/>
    </w:rPr>
  </w:style>
  <w:style w:type="paragraph" w:styleId="Heading3">
    <w:name w:val="heading 3"/>
    <w:basedOn w:val="Normal"/>
    <w:next w:val="Normal"/>
    <w:link w:val="Heading3Char"/>
    <w:uiPriority w:val="9"/>
    <w:semiHidden/>
    <w:unhideWhenUsed/>
    <w:qFormat/>
    <w:rsid w:val="00A56D4E"/>
    <w:pPr>
      <w:keepNext/>
      <w:keepLines/>
      <w:spacing w:before="160" w:after="80"/>
      <w:outlineLvl w:val="2"/>
    </w:pPr>
    <w:rPr>
      <w:rFonts w:eastAsiaTheme="majorEastAsia" w:cstheme="majorBidi"/>
      <w:color w:val="156082" w:themeColor="accent1"/>
      <w:sz w:val="28"/>
      <w:szCs w:val="28"/>
      <w14:textFill>
        <w14:solidFill>
          <w14:schemeClr w14:val="accent1">
            <w14:lumMod w14:val="75000"/>
            <w14:lumMod w14:val="50000"/>
            <w14:lumOff w14:val="50000"/>
          </w14:schemeClr>
        </w14:solidFill>
      </w14:textFill>
    </w:rPr>
  </w:style>
  <w:style w:type="paragraph" w:styleId="Heading4">
    <w:name w:val="heading 4"/>
    <w:basedOn w:val="Normal"/>
    <w:next w:val="Normal"/>
    <w:link w:val="Heading4Char"/>
    <w:uiPriority w:val="9"/>
    <w:semiHidden/>
    <w:unhideWhenUsed/>
    <w:qFormat/>
    <w:rsid w:val="00A56D4E"/>
    <w:pPr>
      <w:keepNext/>
      <w:keepLines/>
      <w:spacing w:before="80" w:after="40"/>
      <w:outlineLvl w:val="3"/>
    </w:pPr>
    <w:rPr>
      <w:rFonts w:eastAsiaTheme="majorEastAsia" w:cstheme="majorBidi"/>
      <w:i/>
      <w:iCs/>
      <w:color w:val="156082" w:themeColor="accent1"/>
      <w14:textFill>
        <w14:solidFill>
          <w14:schemeClr w14:val="accent1">
            <w14:lumMod w14:val="75000"/>
            <w14:lumMod w14:val="50000"/>
            <w14:lumOff w14:val="50000"/>
          </w14:schemeClr>
        </w14:solidFill>
      </w14:textFill>
    </w:rPr>
  </w:style>
  <w:style w:type="paragraph" w:styleId="Heading5">
    <w:name w:val="heading 5"/>
    <w:basedOn w:val="Normal"/>
    <w:next w:val="Normal"/>
    <w:link w:val="Heading5Char"/>
    <w:uiPriority w:val="9"/>
    <w:semiHidden/>
    <w:unhideWhenUsed/>
    <w:qFormat/>
    <w:rsid w:val="00A56D4E"/>
    <w:pPr>
      <w:keepNext/>
      <w:keepLines/>
      <w:spacing w:before="80" w:after="40"/>
      <w:outlineLvl w:val="4"/>
    </w:pPr>
    <w:rPr>
      <w:rFonts w:eastAsiaTheme="majorEastAsia" w:cstheme="majorBidi"/>
      <w:color w:val="156082" w:themeColor="accent1"/>
      <w14:textFill>
        <w14:solidFill>
          <w14:schemeClr w14:val="accent1">
            <w14:lumMod w14:val="75000"/>
            <w14:lumMod w14:val="50000"/>
            <w14:lumOff w14:val="50000"/>
          </w14:schemeClr>
        </w14:solidFill>
      </w14:textFill>
    </w:rPr>
  </w:style>
  <w:style w:type="paragraph" w:styleId="Heading6">
    <w:name w:val="heading 6"/>
    <w:basedOn w:val="Normal"/>
    <w:next w:val="Normal"/>
    <w:link w:val="Heading6Char"/>
    <w:uiPriority w:val="9"/>
    <w:semiHidden/>
    <w:unhideWhenUsed/>
    <w:qFormat/>
    <w:rsid w:val="00A56D4E"/>
    <w:pPr>
      <w:keepNext/>
      <w:keepLines/>
      <w:spacing w:before="40"/>
      <w:outlineLvl w:val="5"/>
    </w:pPr>
    <w:rPr>
      <w:rFonts w:eastAsiaTheme="majorEastAsia" w:cstheme="majorBidi"/>
      <w:i/>
      <w:iCs/>
      <w:color w:val="000000" w:themeColor="text1"/>
      <w14:textFill>
        <w14:solidFill>
          <w14:schemeClr w14:val="tx1">
            <w14:lumMod w14:val="65000"/>
            <w14:lumOff w14:val="35000"/>
            <w14:lumMod w14:val="50000"/>
            <w14:lumOff w14:val="50000"/>
          </w14:schemeClr>
        </w14:solidFill>
      </w14:textFill>
    </w:rPr>
  </w:style>
  <w:style w:type="paragraph" w:styleId="Heading7">
    <w:name w:val="heading 7"/>
    <w:basedOn w:val="Normal"/>
    <w:next w:val="Normal"/>
    <w:link w:val="Heading7Char"/>
    <w:uiPriority w:val="9"/>
    <w:semiHidden/>
    <w:unhideWhenUsed/>
    <w:qFormat/>
    <w:rsid w:val="00A56D4E"/>
    <w:pPr>
      <w:keepNext/>
      <w:keepLines/>
      <w:spacing w:before="40"/>
      <w:outlineLvl w:val="6"/>
    </w:pPr>
    <w:rPr>
      <w:rFonts w:eastAsiaTheme="majorEastAsia" w:cstheme="majorBidi"/>
      <w:color w:val="000000" w:themeColor="text1"/>
      <w14:textFill>
        <w14:solidFill>
          <w14:schemeClr w14:val="tx1">
            <w14:lumMod w14:val="65000"/>
            <w14:lumOff w14:val="35000"/>
            <w14:lumMod w14:val="50000"/>
            <w14:lumOff w14:val="50000"/>
          </w14:schemeClr>
        </w14:solidFill>
      </w14:textFill>
    </w:rPr>
  </w:style>
  <w:style w:type="paragraph" w:styleId="Heading8">
    <w:name w:val="heading 8"/>
    <w:basedOn w:val="Normal"/>
    <w:next w:val="Normal"/>
    <w:link w:val="Heading8Char"/>
    <w:uiPriority w:val="9"/>
    <w:semiHidden/>
    <w:unhideWhenUsed/>
    <w:qFormat/>
    <w:rsid w:val="00A56D4E"/>
    <w:pPr>
      <w:keepNext/>
      <w:keepLines/>
      <w:outlineLvl w:val="7"/>
    </w:pPr>
    <w:rPr>
      <w:rFonts w:eastAsiaTheme="majorEastAsia" w:cstheme="majorBidi"/>
      <w:i/>
      <w:iCs/>
      <w:color w:val="000000" w:themeColor="text1"/>
      <w14:textFill>
        <w14:solidFill>
          <w14:schemeClr w14:val="tx1">
            <w14:lumMod w14:val="85000"/>
            <w14:lumOff w14:val="15000"/>
            <w14:lumMod w14:val="50000"/>
            <w14:lumOff w14:val="50000"/>
          </w14:schemeClr>
        </w14:solidFill>
      </w14:textFill>
    </w:rPr>
  </w:style>
  <w:style w:type="paragraph" w:styleId="Heading9">
    <w:name w:val="heading 9"/>
    <w:basedOn w:val="Normal"/>
    <w:next w:val="Normal"/>
    <w:link w:val="Heading9Char"/>
    <w:uiPriority w:val="9"/>
    <w:semiHidden/>
    <w:unhideWhenUsed/>
    <w:qFormat/>
    <w:rsid w:val="00A56D4E"/>
    <w:pPr>
      <w:keepNext/>
      <w:keepLines/>
      <w:outlineLvl w:val="8"/>
    </w:pPr>
    <w:rPr>
      <w:rFonts w:eastAsiaTheme="majorEastAsia" w:cstheme="majorBidi"/>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ADB"/>
    <w:rPr>
      <w:b/>
      <w:bCs/>
      <w:color w:val="0088CE"/>
      <w:sz w:val="28"/>
      <w:szCs w:val="28"/>
    </w:rPr>
  </w:style>
  <w:style w:type="character" w:customStyle="1" w:styleId="Heading2Char">
    <w:name w:val="Heading 2 Char"/>
    <w:basedOn w:val="DefaultParagraphFont"/>
    <w:link w:val="Heading2"/>
    <w:uiPriority w:val="9"/>
    <w:rsid w:val="00431C86"/>
    <w:rPr>
      <w:b/>
      <w:bCs/>
      <w:color w:val="7F7F7F" w:themeColor="text1" w:themeTint="80"/>
    </w:rPr>
  </w:style>
  <w:style w:type="character" w:customStyle="1" w:styleId="Heading3Char">
    <w:name w:val="Heading 3 Char"/>
    <w:basedOn w:val="DefaultParagraphFont"/>
    <w:link w:val="Heading3"/>
    <w:uiPriority w:val="9"/>
    <w:semiHidden/>
    <w:rsid w:val="00A56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6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D4E"/>
    <w:rPr>
      <w:rFonts w:eastAsiaTheme="majorEastAsia" w:cstheme="majorBidi"/>
      <w:color w:val="272727" w:themeColor="text1" w:themeTint="D8"/>
    </w:rPr>
  </w:style>
  <w:style w:type="paragraph" w:styleId="Title">
    <w:name w:val="Title"/>
    <w:basedOn w:val="Normal"/>
    <w:next w:val="Normal"/>
    <w:link w:val="TitleChar"/>
    <w:uiPriority w:val="10"/>
    <w:qFormat/>
    <w:rsid w:val="00A56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C86"/>
    <w:pPr>
      <w:jc w:val="center"/>
    </w:pPr>
    <w:rPr>
      <w:b/>
      <w:bCs/>
      <w:sz w:val="18"/>
      <w:szCs w:val="18"/>
    </w:rPr>
  </w:style>
  <w:style w:type="character" w:customStyle="1" w:styleId="SubtitleChar">
    <w:name w:val="Subtitle Char"/>
    <w:basedOn w:val="DefaultParagraphFont"/>
    <w:link w:val="Subtitle"/>
    <w:uiPriority w:val="11"/>
    <w:rsid w:val="00431C86"/>
    <w:rPr>
      <w:b/>
      <w:bCs/>
      <w:color w:val="7F7F7F" w:themeColor="text1" w:themeTint="80"/>
      <w:sz w:val="18"/>
      <w:szCs w:val="18"/>
    </w:rPr>
  </w:style>
  <w:style w:type="paragraph" w:styleId="Quote">
    <w:name w:val="Quote"/>
    <w:basedOn w:val="Normal"/>
    <w:next w:val="Normal"/>
    <w:link w:val="QuoteChar"/>
    <w:uiPriority w:val="29"/>
    <w:qFormat/>
    <w:rsid w:val="00A56D4E"/>
    <w:pPr>
      <w:spacing w:before="160"/>
      <w:jc w:val="center"/>
    </w:pPr>
    <w:rPr>
      <w:i/>
      <w:iCs/>
      <w:color w:val="000000" w:themeColor="text1"/>
      <w14:textFill>
        <w14:solidFill>
          <w14:schemeClr w14:val="tx1">
            <w14:lumMod w14:val="75000"/>
            <w14:lumOff w14:val="25000"/>
            <w14:lumMod w14:val="50000"/>
            <w14:lumOff w14:val="50000"/>
          </w14:schemeClr>
        </w14:solidFill>
      </w14:textFill>
    </w:rPr>
  </w:style>
  <w:style w:type="character" w:customStyle="1" w:styleId="QuoteChar">
    <w:name w:val="Quote Char"/>
    <w:basedOn w:val="DefaultParagraphFont"/>
    <w:link w:val="Quote"/>
    <w:uiPriority w:val="29"/>
    <w:rsid w:val="00A56D4E"/>
    <w:rPr>
      <w:i/>
      <w:iCs/>
      <w:color w:val="404040" w:themeColor="text1" w:themeTint="BF"/>
    </w:rPr>
  </w:style>
  <w:style w:type="paragraph" w:styleId="ListParagraph">
    <w:name w:val="List Paragraph"/>
    <w:basedOn w:val="Normal"/>
    <w:uiPriority w:val="34"/>
    <w:qFormat/>
    <w:rsid w:val="00A56D4E"/>
    <w:pPr>
      <w:ind w:left="720"/>
      <w:contextualSpacing/>
    </w:pPr>
  </w:style>
  <w:style w:type="character" w:styleId="IntenseEmphasis">
    <w:name w:val="Intense Emphasis"/>
    <w:basedOn w:val="DefaultParagraphFont"/>
    <w:uiPriority w:val="21"/>
    <w:qFormat/>
    <w:rsid w:val="00A56D4E"/>
    <w:rPr>
      <w:i/>
      <w:iCs/>
      <w:color w:val="0F4761" w:themeColor="accent1" w:themeShade="BF"/>
    </w:rPr>
  </w:style>
  <w:style w:type="paragraph" w:styleId="IntenseQuote">
    <w:name w:val="Intense Quote"/>
    <w:basedOn w:val="Normal"/>
    <w:next w:val="Normal"/>
    <w:link w:val="IntenseQuoteChar"/>
    <w:uiPriority w:val="30"/>
    <w:qFormat/>
    <w:rsid w:val="00A56D4E"/>
    <w:pPr>
      <w:pBdr>
        <w:top w:val="single" w:sz="4" w:space="10" w:color="0F4761" w:themeColor="accent1" w:themeShade="BF"/>
        <w:bottom w:val="single" w:sz="4" w:space="10" w:color="0F4761" w:themeColor="accent1" w:themeShade="BF"/>
      </w:pBdr>
      <w:spacing w:before="360" w:after="360"/>
      <w:ind w:left="864" w:right="864"/>
      <w:jc w:val="center"/>
    </w:pPr>
    <w:rPr>
      <w:i/>
      <w:iCs/>
      <w:color w:val="156082" w:themeColor="accent1"/>
      <w14:textFill>
        <w14:solidFill>
          <w14:schemeClr w14:val="accent1">
            <w14:lumMod w14:val="75000"/>
            <w14:lumMod w14:val="50000"/>
            <w14:lumOff w14:val="50000"/>
          </w14:schemeClr>
        </w14:solidFill>
      </w14:textFill>
    </w:rPr>
  </w:style>
  <w:style w:type="character" w:customStyle="1" w:styleId="IntenseQuoteChar">
    <w:name w:val="Intense Quote Char"/>
    <w:basedOn w:val="DefaultParagraphFont"/>
    <w:link w:val="IntenseQuote"/>
    <w:uiPriority w:val="30"/>
    <w:rsid w:val="00A56D4E"/>
    <w:rPr>
      <w:i/>
      <w:iCs/>
      <w:color w:val="0F4761" w:themeColor="accent1" w:themeShade="BF"/>
    </w:rPr>
  </w:style>
  <w:style w:type="character" w:styleId="IntenseReference">
    <w:name w:val="Intense Reference"/>
    <w:basedOn w:val="DefaultParagraphFont"/>
    <w:uiPriority w:val="32"/>
    <w:qFormat/>
    <w:rsid w:val="00A56D4E"/>
    <w:rPr>
      <w:b/>
      <w:bCs/>
      <w:smallCaps/>
      <w:color w:val="0F4761" w:themeColor="accent1" w:themeShade="BF"/>
      <w:spacing w:val="5"/>
    </w:rPr>
  </w:style>
  <w:style w:type="paragraph" w:styleId="Header">
    <w:name w:val="header"/>
    <w:basedOn w:val="Normal"/>
    <w:link w:val="HeaderChar"/>
    <w:uiPriority w:val="99"/>
    <w:unhideWhenUsed/>
    <w:rsid w:val="005A04E6"/>
    <w:pPr>
      <w:tabs>
        <w:tab w:val="center" w:pos="4513"/>
        <w:tab w:val="right" w:pos="9026"/>
      </w:tabs>
    </w:pPr>
  </w:style>
  <w:style w:type="character" w:customStyle="1" w:styleId="HeaderChar">
    <w:name w:val="Header Char"/>
    <w:basedOn w:val="DefaultParagraphFont"/>
    <w:link w:val="Header"/>
    <w:uiPriority w:val="99"/>
    <w:rsid w:val="005A04E6"/>
  </w:style>
  <w:style w:type="paragraph" w:styleId="Footer">
    <w:name w:val="footer"/>
    <w:basedOn w:val="Normal"/>
    <w:link w:val="FooterChar"/>
    <w:uiPriority w:val="99"/>
    <w:unhideWhenUsed/>
    <w:rsid w:val="005A04E6"/>
    <w:pPr>
      <w:tabs>
        <w:tab w:val="center" w:pos="4513"/>
        <w:tab w:val="right" w:pos="9026"/>
      </w:tabs>
    </w:pPr>
  </w:style>
  <w:style w:type="character" w:customStyle="1" w:styleId="FooterChar">
    <w:name w:val="Footer Char"/>
    <w:basedOn w:val="DefaultParagraphFont"/>
    <w:link w:val="Footer"/>
    <w:uiPriority w:val="99"/>
    <w:rsid w:val="005A04E6"/>
  </w:style>
  <w:style w:type="table" w:styleId="TableGrid">
    <w:name w:val="Table Grid"/>
    <w:basedOn w:val="TableNormal"/>
    <w:uiPriority w:val="39"/>
    <w:rsid w:val="001A2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1C86"/>
    <w:rPr>
      <w:color w:val="666666"/>
    </w:rPr>
  </w:style>
  <w:style w:type="paragraph" w:styleId="TOC1">
    <w:name w:val="toc 1"/>
    <w:basedOn w:val="Normal"/>
    <w:next w:val="Normal"/>
    <w:autoRedefine/>
    <w:uiPriority w:val="39"/>
    <w:unhideWhenUsed/>
    <w:rsid w:val="00F608CC"/>
    <w:pPr>
      <w:spacing w:after="100"/>
    </w:pPr>
    <w:rPr>
      <w:b/>
    </w:rPr>
  </w:style>
  <w:style w:type="paragraph" w:styleId="TOC2">
    <w:name w:val="toc 2"/>
    <w:basedOn w:val="Normal"/>
    <w:next w:val="Normal"/>
    <w:autoRedefine/>
    <w:uiPriority w:val="39"/>
    <w:unhideWhenUsed/>
    <w:rsid w:val="00F608CC"/>
    <w:pPr>
      <w:spacing w:after="100"/>
      <w:ind w:left="720"/>
    </w:pPr>
  </w:style>
  <w:style w:type="character" w:styleId="Hyperlink">
    <w:name w:val="Hyperlink"/>
    <w:basedOn w:val="DefaultParagraphFont"/>
    <w:uiPriority w:val="99"/>
    <w:unhideWhenUsed/>
    <w:rsid w:val="00F608CC"/>
    <w:rPr>
      <w:color w:val="467886" w:themeColor="hyperlink"/>
      <w:u w:val="single"/>
    </w:rPr>
  </w:style>
  <w:style w:type="paragraph" w:styleId="ListBullet">
    <w:name w:val="List Bullet"/>
    <w:basedOn w:val="Normal"/>
    <w:uiPriority w:val="99"/>
    <w:qFormat/>
    <w:rsid w:val="00F82433"/>
    <w:pPr>
      <w:numPr>
        <w:numId w:val="18"/>
      </w:numPr>
      <w:spacing w:after="200"/>
    </w:pPr>
    <w:rPr>
      <w:color w:val="595959" w:themeColor="text1" w:themeTint="A6"/>
      <w:kern w:val="0"/>
      <w:sz w:val="24"/>
      <w:szCs w:val="24"/>
      <w:lang w:val="en-US"/>
      <w14:ligatures w14:val="none"/>
    </w:rPr>
  </w:style>
  <w:style w:type="paragraph" w:styleId="NoSpacing">
    <w:name w:val="No Spacing"/>
    <w:uiPriority w:val="1"/>
    <w:qFormat/>
    <w:rsid w:val="007B7154"/>
    <w:pPr>
      <w:spacing w:after="0" w:line="240" w:lineRule="auto"/>
    </w:pPr>
    <w:rPr>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wy\AppData\Local\Micro%20Focus\Content%20Manager\TEMP\HPTRIM.9740\25%2076639%20%202.%20Significant%20Planning%20Proposal%20-%20Communication%20and%20Engagement%20Plan%20-%20Template+Content%20-%20March%202025(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9C8AC1BD8243F1A55E3E041B9CAE61"/>
        <w:category>
          <w:name w:val="General"/>
          <w:gallery w:val="placeholder"/>
        </w:category>
        <w:types>
          <w:type w:val="bbPlcHdr"/>
        </w:types>
        <w:behaviors>
          <w:behavior w:val="content"/>
        </w:behaviors>
        <w:guid w:val="{6C19E23B-FD84-4C2B-BAD5-6301B38DD2D4}"/>
      </w:docPartPr>
      <w:docPartBody>
        <w:p w:rsidR="00943C2E" w:rsidRDefault="00943C2E">
          <w:pPr>
            <w:pStyle w:val="949C8AC1BD8243F1A55E3E041B9CAE61"/>
          </w:pPr>
          <w:r w:rsidRPr="00EC233A">
            <w:rPr>
              <w:rStyle w:val="PlaceholderText"/>
            </w:rPr>
            <w:t>Click or tap here to enter text.</w:t>
          </w:r>
        </w:p>
      </w:docPartBody>
    </w:docPart>
    <w:docPart>
      <w:docPartPr>
        <w:name w:val="18A7C6758BD44F07B7449F6AAF333615"/>
        <w:category>
          <w:name w:val="General"/>
          <w:gallery w:val="placeholder"/>
        </w:category>
        <w:types>
          <w:type w:val="bbPlcHdr"/>
        </w:types>
        <w:behaviors>
          <w:behavior w:val="content"/>
        </w:behaviors>
        <w:guid w:val="{51FD1628-658A-4139-8D98-0C1AEACA87C1}"/>
      </w:docPartPr>
      <w:docPartBody>
        <w:p w:rsidR="00943C2E" w:rsidRDefault="00943C2E">
          <w:pPr>
            <w:pStyle w:val="18A7C6758BD44F07B7449F6AAF333615"/>
          </w:pPr>
          <w:r w:rsidRPr="00EC233A">
            <w:rPr>
              <w:rStyle w:val="PlaceholderText"/>
            </w:rPr>
            <w:t>Click or tap here to enter text.</w:t>
          </w:r>
        </w:p>
      </w:docPartBody>
    </w:docPart>
    <w:docPart>
      <w:docPartPr>
        <w:name w:val="BC70CDD76F7543AF8AAE36A34243D242"/>
        <w:category>
          <w:name w:val="General"/>
          <w:gallery w:val="placeholder"/>
        </w:category>
        <w:types>
          <w:type w:val="bbPlcHdr"/>
        </w:types>
        <w:behaviors>
          <w:behavior w:val="content"/>
        </w:behaviors>
        <w:guid w:val="{4751D07F-0732-49E7-A7F3-3E97A11A4F78}"/>
      </w:docPartPr>
      <w:docPartBody>
        <w:p w:rsidR="00943C2E" w:rsidRDefault="00943C2E">
          <w:pPr>
            <w:pStyle w:val="BC70CDD76F7543AF8AAE36A34243D242"/>
          </w:pPr>
          <w:r w:rsidRPr="00EC233A">
            <w:rPr>
              <w:rStyle w:val="PlaceholderText"/>
            </w:rPr>
            <w:t>Click or tap here to enter text.</w:t>
          </w:r>
        </w:p>
      </w:docPartBody>
    </w:docPart>
    <w:docPart>
      <w:docPartPr>
        <w:name w:val="F886F0ABA5A3475AB46CCCB67204FD8C"/>
        <w:category>
          <w:name w:val="General"/>
          <w:gallery w:val="placeholder"/>
        </w:category>
        <w:types>
          <w:type w:val="bbPlcHdr"/>
        </w:types>
        <w:behaviors>
          <w:behavior w:val="content"/>
        </w:behaviors>
        <w:guid w:val="{F6D46098-B981-49EA-B7B0-AD133B513E80}"/>
      </w:docPartPr>
      <w:docPartBody>
        <w:p w:rsidR="00943C2E" w:rsidRDefault="00943C2E">
          <w:pPr>
            <w:pStyle w:val="F886F0ABA5A3475AB46CCCB67204FD8C"/>
          </w:pPr>
          <w:r w:rsidRPr="00EC233A">
            <w:rPr>
              <w:rStyle w:val="PlaceholderText"/>
            </w:rPr>
            <w:t>Click or tap here to enter text.</w:t>
          </w:r>
        </w:p>
      </w:docPartBody>
    </w:docPart>
    <w:docPart>
      <w:docPartPr>
        <w:name w:val="0C7255603B9D4BA2BF5884B78EF15316"/>
        <w:category>
          <w:name w:val="General"/>
          <w:gallery w:val="placeholder"/>
        </w:category>
        <w:types>
          <w:type w:val="bbPlcHdr"/>
        </w:types>
        <w:behaviors>
          <w:behavior w:val="content"/>
        </w:behaviors>
        <w:guid w:val="{5FF611F3-860E-489B-8030-A36175849272}"/>
      </w:docPartPr>
      <w:docPartBody>
        <w:p w:rsidR="00943C2E" w:rsidRDefault="00943C2E">
          <w:pPr>
            <w:pStyle w:val="0C7255603B9D4BA2BF5884B78EF15316"/>
          </w:pPr>
          <w:r w:rsidRPr="00143230">
            <w:rPr>
              <w:rStyle w:val="PlaceholderText"/>
            </w:rPr>
            <w:t>Click or tap here to enter text.</w:t>
          </w:r>
        </w:p>
      </w:docPartBody>
    </w:docPart>
    <w:docPart>
      <w:docPartPr>
        <w:name w:val="74969A94E7094601911C40ABA769E16A"/>
        <w:category>
          <w:name w:val="General"/>
          <w:gallery w:val="placeholder"/>
        </w:category>
        <w:types>
          <w:type w:val="bbPlcHdr"/>
        </w:types>
        <w:behaviors>
          <w:behavior w:val="content"/>
        </w:behaviors>
        <w:guid w:val="{56B50914-F0D9-4EEC-A23A-FEC57609727F}"/>
      </w:docPartPr>
      <w:docPartBody>
        <w:p w:rsidR="00943C2E" w:rsidRDefault="00943C2E">
          <w:pPr>
            <w:pStyle w:val="74969A94E7094601911C40ABA769E16A"/>
          </w:pPr>
          <w:r w:rsidRPr="009D7A7F">
            <w:rPr>
              <w:rStyle w:val="PlaceholderText"/>
            </w:rPr>
            <w:t>Click or tap here to enter text.</w:t>
          </w:r>
        </w:p>
      </w:docPartBody>
    </w:docPart>
    <w:docPart>
      <w:docPartPr>
        <w:name w:val="865C0EFF304D4772B19EF62DE9716C67"/>
        <w:category>
          <w:name w:val="General"/>
          <w:gallery w:val="placeholder"/>
        </w:category>
        <w:types>
          <w:type w:val="bbPlcHdr"/>
        </w:types>
        <w:behaviors>
          <w:behavior w:val="content"/>
        </w:behaviors>
        <w:guid w:val="{4FA087D2-E653-4296-93E3-5C80A263AAD1}"/>
      </w:docPartPr>
      <w:docPartBody>
        <w:p w:rsidR="00943C2E" w:rsidRDefault="00943C2E">
          <w:pPr>
            <w:pStyle w:val="865C0EFF304D4772B19EF62DE9716C67"/>
          </w:pPr>
          <w:r w:rsidRPr="009D7A7F">
            <w:rPr>
              <w:rStyle w:val="PlaceholderText"/>
            </w:rPr>
            <w:t xml:space="preserve">Click or tap here to </w:t>
          </w:r>
          <w:r w:rsidRPr="009D7A7F">
            <w:rPr>
              <w:rStyle w:val="PlaceholderText"/>
            </w:rPr>
            <w:t>enter text.</w:t>
          </w:r>
        </w:p>
      </w:docPartBody>
    </w:docPart>
    <w:docPart>
      <w:docPartPr>
        <w:name w:val="A2D58A8D41AE479CBC5C575D75B4E3D0"/>
        <w:category>
          <w:name w:val="General"/>
          <w:gallery w:val="placeholder"/>
        </w:category>
        <w:types>
          <w:type w:val="bbPlcHdr"/>
        </w:types>
        <w:behaviors>
          <w:behavior w:val="content"/>
        </w:behaviors>
        <w:guid w:val="{D2B3CAA1-77B8-44AA-ADF1-69D1F2BAD03D}"/>
      </w:docPartPr>
      <w:docPartBody>
        <w:p w:rsidR="00943C2E" w:rsidRDefault="00943C2E">
          <w:pPr>
            <w:pStyle w:val="A2D58A8D41AE479CBC5C575D75B4E3D0"/>
          </w:pPr>
          <w:r w:rsidRPr="00143230">
            <w:rPr>
              <w:rStyle w:val="PlaceholderText"/>
            </w:rPr>
            <w:t>Click or tap here to enter text.</w:t>
          </w:r>
        </w:p>
      </w:docPartBody>
    </w:docPart>
    <w:docPart>
      <w:docPartPr>
        <w:name w:val="B6C8B9D84E294F0794DA76A9FC0EA3EA"/>
        <w:category>
          <w:name w:val="General"/>
          <w:gallery w:val="placeholder"/>
        </w:category>
        <w:types>
          <w:type w:val="bbPlcHdr"/>
        </w:types>
        <w:behaviors>
          <w:behavior w:val="content"/>
        </w:behaviors>
        <w:guid w:val="{C14A39F7-E9EB-4FA4-8322-FC0905DD1050}"/>
      </w:docPartPr>
      <w:docPartBody>
        <w:p w:rsidR="00943C2E" w:rsidRDefault="00943C2E">
          <w:pPr>
            <w:pStyle w:val="B6C8B9D84E294F0794DA76A9FC0EA3EA"/>
          </w:pPr>
          <w:r w:rsidRPr="00143230">
            <w:rPr>
              <w:rStyle w:val="PlaceholderText"/>
            </w:rPr>
            <w:t>Click or tap here to enter text.</w:t>
          </w:r>
        </w:p>
      </w:docPartBody>
    </w:docPart>
    <w:docPart>
      <w:docPartPr>
        <w:name w:val="3DA48B85D9774F7390BE98BC4B3723F3"/>
        <w:category>
          <w:name w:val="General"/>
          <w:gallery w:val="placeholder"/>
        </w:category>
        <w:types>
          <w:type w:val="bbPlcHdr"/>
        </w:types>
        <w:behaviors>
          <w:behavior w:val="content"/>
        </w:behaviors>
        <w:guid w:val="{E43578CC-E0CF-4CEF-81C9-E1F7D286A3F0}"/>
      </w:docPartPr>
      <w:docPartBody>
        <w:p w:rsidR="00943C2E" w:rsidRDefault="00943C2E">
          <w:pPr>
            <w:pStyle w:val="3DA48B85D9774F7390BE98BC4B3723F3"/>
          </w:pPr>
          <w:r w:rsidRPr="00143230">
            <w:rPr>
              <w:rStyle w:val="PlaceholderText"/>
            </w:rPr>
            <w:t>Click or tap here to enter text.</w:t>
          </w:r>
        </w:p>
      </w:docPartBody>
    </w:docPart>
    <w:docPart>
      <w:docPartPr>
        <w:name w:val="C51A892722284B76BA86A83FCA695FD1"/>
        <w:category>
          <w:name w:val="General"/>
          <w:gallery w:val="placeholder"/>
        </w:category>
        <w:types>
          <w:type w:val="bbPlcHdr"/>
        </w:types>
        <w:behaviors>
          <w:behavior w:val="content"/>
        </w:behaviors>
        <w:guid w:val="{8793642F-554F-467F-8F24-42BCE5712C62}"/>
      </w:docPartPr>
      <w:docPartBody>
        <w:p w:rsidR="00943C2E" w:rsidRDefault="00943C2E">
          <w:pPr>
            <w:pStyle w:val="C51A892722284B76BA86A83FCA695FD1"/>
          </w:pPr>
          <w:r w:rsidRPr="00143230">
            <w:rPr>
              <w:rStyle w:val="PlaceholderText"/>
            </w:rPr>
            <w:t>Click or tap here to enter text.</w:t>
          </w:r>
        </w:p>
      </w:docPartBody>
    </w:docPart>
    <w:docPart>
      <w:docPartPr>
        <w:name w:val="9FAF804481224D5D84BC2CD359758461"/>
        <w:category>
          <w:name w:val="General"/>
          <w:gallery w:val="placeholder"/>
        </w:category>
        <w:types>
          <w:type w:val="bbPlcHdr"/>
        </w:types>
        <w:behaviors>
          <w:behavior w:val="content"/>
        </w:behaviors>
        <w:guid w:val="{9C607CD9-574D-4907-BA30-D375157B579E}"/>
      </w:docPartPr>
      <w:docPartBody>
        <w:p w:rsidR="00943C2E" w:rsidRDefault="00943C2E">
          <w:pPr>
            <w:pStyle w:val="9FAF804481224D5D84BC2CD359758461"/>
          </w:pPr>
          <w:r w:rsidRPr="00143230">
            <w:rPr>
              <w:rStyle w:val="PlaceholderText"/>
            </w:rPr>
            <w:t>Click or tap here to enter text.</w:t>
          </w:r>
        </w:p>
      </w:docPartBody>
    </w:docPart>
    <w:docPart>
      <w:docPartPr>
        <w:name w:val="984C7C2CCC334264B339D508BDFDAD31"/>
        <w:category>
          <w:name w:val="General"/>
          <w:gallery w:val="placeholder"/>
        </w:category>
        <w:types>
          <w:type w:val="bbPlcHdr"/>
        </w:types>
        <w:behaviors>
          <w:behavior w:val="content"/>
        </w:behaviors>
        <w:guid w:val="{2E98AA7A-963A-4F91-9C2E-BDBBA623AD49}"/>
      </w:docPartPr>
      <w:docPartBody>
        <w:p w:rsidR="00943C2E" w:rsidRDefault="00943C2E">
          <w:pPr>
            <w:pStyle w:val="984C7C2CCC334264B339D508BDFDAD31"/>
          </w:pPr>
          <w:r w:rsidRPr="00143230">
            <w:rPr>
              <w:rStyle w:val="PlaceholderText"/>
            </w:rPr>
            <w:t>Click or tap here to enter text.</w:t>
          </w:r>
        </w:p>
      </w:docPartBody>
    </w:docPart>
    <w:docPart>
      <w:docPartPr>
        <w:name w:val="F27830858DC047E8B1F73DA2785EEB42"/>
        <w:category>
          <w:name w:val="General"/>
          <w:gallery w:val="placeholder"/>
        </w:category>
        <w:types>
          <w:type w:val="bbPlcHdr"/>
        </w:types>
        <w:behaviors>
          <w:behavior w:val="content"/>
        </w:behaviors>
        <w:guid w:val="{F510FE7C-40B2-4665-A93A-59EB7067B628}"/>
      </w:docPartPr>
      <w:docPartBody>
        <w:p w:rsidR="00943C2E" w:rsidRDefault="00943C2E">
          <w:pPr>
            <w:pStyle w:val="F27830858DC047E8B1F73DA2785EEB42"/>
          </w:pPr>
          <w:r w:rsidRPr="001432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C2E"/>
    <w:rsid w:val="00943C2E"/>
    <w:rsid w:val="00DE4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9C8AC1BD8243F1A55E3E041B9CAE61">
    <w:name w:val="949C8AC1BD8243F1A55E3E041B9CAE61"/>
  </w:style>
  <w:style w:type="paragraph" w:customStyle="1" w:styleId="18A7C6758BD44F07B7449F6AAF333615">
    <w:name w:val="18A7C6758BD44F07B7449F6AAF333615"/>
  </w:style>
  <w:style w:type="paragraph" w:customStyle="1" w:styleId="BC70CDD76F7543AF8AAE36A34243D242">
    <w:name w:val="BC70CDD76F7543AF8AAE36A34243D242"/>
  </w:style>
  <w:style w:type="paragraph" w:customStyle="1" w:styleId="F886F0ABA5A3475AB46CCCB67204FD8C">
    <w:name w:val="F886F0ABA5A3475AB46CCCB67204FD8C"/>
  </w:style>
  <w:style w:type="paragraph" w:customStyle="1" w:styleId="0C7255603B9D4BA2BF5884B78EF15316">
    <w:name w:val="0C7255603B9D4BA2BF5884B78EF15316"/>
  </w:style>
  <w:style w:type="paragraph" w:customStyle="1" w:styleId="74969A94E7094601911C40ABA769E16A">
    <w:name w:val="74969A94E7094601911C40ABA769E16A"/>
  </w:style>
  <w:style w:type="paragraph" w:customStyle="1" w:styleId="865C0EFF304D4772B19EF62DE9716C67">
    <w:name w:val="865C0EFF304D4772B19EF62DE9716C67"/>
  </w:style>
  <w:style w:type="paragraph" w:customStyle="1" w:styleId="A2D58A8D41AE479CBC5C575D75B4E3D0">
    <w:name w:val="A2D58A8D41AE479CBC5C575D75B4E3D0"/>
  </w:style>
  <w:style w:type="paragraph" w:customStyle="1" w:styleId="B6C8B9D84E294F0794DA76A9FC0EA3EA">
    <w:name w:val="B6C8B9D84E294F0794DA76A9FC0EA3EA"/>
  </w:style>
  <w:style w:type="paragraph" w:customStyle="1" w:styleId="3DA48B85D9774F7390BE98BC4B3723F3">
    <w:name w:val="3DA48B85D9774F7390BE98BC4B3723F3"/>
  </w:style>
  <w:style w:type="paragraph" w:customStyle="1" w:styleId="C51A892722284B76BA86A83FCA695FD1">
    <w:name w:val="C51A892722284B76BA86A83FCA695FD1"/>
  </w:style>
  <w:style w:type="paragraph" w:customStyle="1" w:styleId="9FAF804481224D5D84BC2CD359758461">
    <w:name w:val="9FAF804481224D5D84BC2CD359758461"/>
  </w:style>
  <w:style w:type="paragraph" w:customStyle="1" w:styleId="984C7C2CCC334264B339D508BDFDAD31">
    <w:name w:val="984C7C2CCC334264B339D508BDFDAD31"/>
  </w:style>
  <w:style w:type="paragraph" w:customStyle="1" w:styleId="F27830858DC047E8B1F73DA2785EEB42">
    <w:name w:val="F27830858DC047E8B1F73DA2785EE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A270E-AC9E-47C6-B066-9B87E0F8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 76639  2. Significant Planning Proposal - Communication and Engagement Plan - Template+Content - March 2025(2)</Template>
  <TotalTime>0</TotalTime>
  <Pages>20</Pages>
  <Words>3261</Words>
  <Characters>18625</Characters>
  <Application>Microsoft Office Word</Application>
  <DocSecurity>0</DocSecurity>
  <Lines>620</Lines>
  <Paragraphs>291</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Wyeth</dc:creator>
  <cp:keywords/>
  <dc:description>Insert Property Description</dc:description>
  <cp:lastModifiedBy>Zoe Wyeth</cp:lastModifiedBy>
  <cp:revision>1</cp:revision>
  <cp:lastPrinted>2025-03-23T22:54:00Z</cp:lastPrinted>
  <dcterms:created xsi:type="dcterms:W3CDTF">2025-03-26T00:09:00Z</dcterms:created>
  <dcterms:modified xsi:type="dcterms:W3CDTF">2025-03-26T00:10:00Z</dcterms:modified>
</cp:coreProperties>
</file>